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9CC" w:rsidRPr="00F77FAA" w:rsidRDefault="00571E51" w:rsidP="00B319CC">
      <w:pPr>
        <w:pStyle w:val="Heading1"/>
        <w:ind w:left="567" w:hanging="567"/>
        <w:rPr>
          <w:lang w:val="en-US"/>
        </w:rPr>
      </w:pPr>
      <w:r w:rsidRPr="00F77FAA">
        <w:rPr>
          <w:lang w:val="en-US"/>
        </w:rPr>
        <w:t>Group organizing task</w:t>
      </w:r>
    </w:p>
    <w:p w:rsidR="00571E51" w:rsidRPr="00F77FAA" w:rsidRDefault="00571E51" w:rsidP="00B319CC">
      <w:pPr>
        <w:pStyle w:val="Sisennetty2"/>
        <w:rPr>
          <w:lang w:val="en-US"/>
        </w:rPr>
      </w:pPr>
      <w:r w:rsidRPr="00F77FAA">
        <w:rPr>
          <w:lang w:val="en-US"/>
        </w:rPr>
        <w:t>Fill in the following table where applicable.</w:t>
      </w:r>
      <w:r w:rsidR="002E55BC" w:rsidRPr="00F77FAA">
        <w:rPr>
          <w:lang w:val="en-US"/>
        </w:rPr>
        <w:t xml:space="preserve"> You can modify the </w:t>
      </w:r>
      <w:r w:rsidR="00C24C80">
        <w:rPr>
          <w:lang w:val="en-US"/>
        </w:rPr>
        <w:t>(</w:t>
      </w:r>
      <w:r w:rsidR="002E55BC" w:rsidRPr="00F77FAA">
        <w:rPr>
          <w:lang w:val="en-US"/>
        </w:rPr>
        <w:t>table in</w:t>
      </w:r>
      <w:r w:rsidR="00C24C80">
        <w:rPr>
          <w:lang w:val="en-US"/>
        </w:rPr>
        <w:t>)</w:t>
      </w:r>
      <w:r w:rsidR="002E55BC" w:rsidRPr="00F77FAA">
        <w:rPr>
          <w:lang w:val="en-US"/>
        </w:rPr>
        <w:t xml:space="preserve"> word document.</w:t>
      </w:r>
      <w:r w:rsidRPr="00F77FAA">
        <w:rPr>
          <w:lang w:val="en-US"/>
        </w:rPr>
        <w:t xml:space="preserve"> The roles can be updated later during the course.</w:t>
      </w:r>
    </w:p>
    <w:p w:rsidR="00571E51" w:rsidRPr="00F77FAA" w:rsidRDefault="00571E51" w:rsidP="00B319CC">
      <w:pPr>
        <w:pStyle w:val="Sisennetty2"/>
        <w:rPr>
          <w:lang w:val="en-US"/>
        </w:rPr>
      </w:pPr>
      <w:r w:rsidRPr="00F77FAA">
        <w:rPr>
          <w:lang w:val="en-US"/>
        </w:rPr>
        <w:t>Do a group SWOT analysis.</w:t>
      </w:r>
    </w:p>
    <w:p w:rsidR="00B319CC" w:rsidRPr="00F77FAA" w:rsidRDefault="00571E51" w:rsidP="00B319CC">
      <w:pPr>
        <w:pStyle w:val="Sisennetty2"/>
        <w:rPr>
          <w:lang w:val="en-US"/>
        </w:rPr>
      </w:pPr>
      <w:r w:rsidRPr="00F77FAA">
        <w:rPr>
          <w:lang w:val="en-US"/>
        </w:rPr>
        <w:t xml:space="preserve">The group's contact person will contact the missing members. The group can change their contact person. If the contact changes, you need to </w:t>
      </w:r>
      <w:r w:rsidR="00FD4751" w:rsidRPr="00F77FAA">
        <w:rPr>
          <w:lang w:val="en-US"/>
        </w:rPr>
        <w:t>inform</w:t>
      </w:r>
      <w:r w:rsidRPr="00F77FAA">
        <w:rPr>
          <w:lang w:val="en-US"/>
        </w:rPr>
        <w:t xml:space="preserve"> to</w:t>
      </w:r>
      <w:r w:rsidR="00B319CC" w:rsidRPr="00F77FAA">
        <w:rPr>
          <w:lang w:val="en-US"/>
        </w:rPr>
        <w:t>: &lt;ENG-A1002@aalto.fi&gt;.</w:t>
      </w:r>
      <w:bookmarkStart w:id="0" w:name="_GoBack"/>
      <w:bookmarkEnd w:id="0"/>
    </w:p>
    <w:p w:rsidR="00B319CC" w:rsidRPr="00F77FAA" w:rsidRDefault="00B319CC" w:rsidP="00B319CC">
      <w:pPr>
        <w:pStyle w:val="BodyText"/>
        <w:rPr>
          <w:lang w:val="en-US"/>
        </w:rPr>
      </w:pPr>
      <w:r w:rsidRPr="00F77FAA">
        <w:rPr>
          <w:b/>
          <w:lang w:val="en-US"/>
        </w:rPr>
        <w:t>Ta</w:t>
      </w:r>
      <w:r w:rsidR="00571E51" w:rsidRPr="00F77FAA">
        <w:rPr>
          <w:b/>
          <w:lang w:val="en-US"/>
        </w:rPr>
        <w:t>ble</w:t>
      </w:r>
      <w:r w:rsidRPr="00F77FAA">
        <w:rPr>
          <w:b/>
          <w:lang w:val="en-US"/>
        </w:rPr>
        <w:t>.</w:t>
      </w:r>
      <w:r w:rsidRPr="00F77FAA">
        <w:rPr>
          <w:lang w:val="en-US"/>
        </w:rPr>
        <w:t xml:space="preserve"> </w:t>
      </w:r>
      <w:r w:rsidR="00571E51" w:rsidRPr="00F77FAA">
        <w:rPr>
          <w:lang w:val="en-US"/>
        </w:rPr>
        <w:t xml:space="preserve">Roles and </w:t>
      </w:r>
      <w:r w:rsidR="00165BD9" w:rsidRPr="00F77FAA">
        <w:rPr>
          <w:lang w:val="en-US"/>
        </w:rPr>
        <w:t>strengths</w:t>
      </w:r>
      <w:r w:rsidRPr="00F77FAA">
        <w:rPr>
          <w:lang w:val="en-US"/>
        </w:rPr>
        <w:t>.</w:t>
      </w:r>
    </w:p>
    <w:tbl>
      <w:tblPr>
        <w:tblW w:w="94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3832"/>
        <w:gridCol w:w="457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</w:tblGrid>
      <w:tr w:rsidR="00C23024" w:rsidRPr="00F77FAA" w:rsidTr="00E00BCA">
        <w:trPr>
          <w:trHeight w:val="300"/>
        </w:trPr>
        <w:tc>
          <w:tcPr>
            <w:tcW w:w="44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3024" w:rsidRPr="00F77FAA" w:rsidRDefault="00571E51" w:rsidP="00C23024">
            <w:pPr>
              <w:jc w:val="right"/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Group number</w:t>
            </w:r>
          </w:p>
        </w:tc>
        <w:tc>
          <w:tcPr>
            <w:tcW w:w="50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B050"/>
                <w:szCs w:val="24"/>
                <w:lang w:val="en-US"/>
              </w:rPr>
            </w:pPr>
            <w:r w:rsidRPr="00F77FAA">
              <w:rPr>
                <w:b/>
                <w:bCs/>
                <w:color w:val="00B05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44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3024" w:rsidRPr="00F77FAA" w:rsidRDefault="00165BD9" w:rsidP="00165BD9">
            <w:pPr>
              <w:jc w:val="right"/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Group name</w:t>
            </w:r>
            <w:r w:rsidR="00C23024" w:rsidRPr="00F77FAA">
              <w:rPr>
                <w:color w:val="000000"/>
                <w:szCs w:val="24"/>
                <w:lang w:val="en-US"/>
              </w:rPr>
              <w:t xml:space="preserve"> (</w:t>
            </w:r>
            <w:r w:rsidRPr="00F77FAA">
              <w:rPr>
                <w:color w:val="000000"/>
                <w:szCs w:val="24"/>
                <w:lang w:val="en-US"/>
              </w:rPr>
              <w:t>voluntary</w:t>
            </w:r>
            <w:r w:rsidR="00C23024" w:rsidRPr="00F77FAA">
              <w:rPr>
                <w:color w:val="000000"/>
                <w:szCs w:val="24"/>
                <w:lang w:val="en-US"/>
              </w:rPr>
              <w:t>)</w:t>
            </w:r>
          </w:p>
        </w:tc>
        <w:tc>
          <w:tcPr>
            <w:tcW w:w="50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201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C23024" w:rsidRPr="00F77FAA" w:rsidRDefault="00165BD9" w:rsidP="00C23024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Email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201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C23024" w:rsidRPr="00F77FAA" w:rsidRDefault="00C23024" w:rsidP="00165BD9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N</w:t>
            </w:r>
            <w:r w:rsidR="00165BD9" w:rsidRPr="00F77FAA">
              <w:rPr>
                <w:b/>
                <w:bCs/>
                <w:color w:val="000000"/>
                <w:szCs w:val="24"/>
                <w:lang w:val="en-US"/>
              </w:rPr>
              <w:t>ame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3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165BD9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Ro</w:t>
            </w:r>
            <w:r w:rsidR="00165BD9" w:rsidRPr="00F77FAA">
              <w:rPr>
                <w:b/>
                <w:bCs/>
                <w:color w:val="000000"/>
                <w:szCs w:val="24"/>
                <w:lang w:val="en-US"/>
              </w:rPr>
              <w:t>les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E00BCA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Contact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E00BCA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Chairman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E00BCA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S</w:t>
            </w:r>
            <w:r w:rsidR="00E00BCA" w:rsidRPr="00F77FAA">
              <w:rPr>
                <w:color w:val="000000"/>
                <w:szCs w:val="24"/>
                <w:lang w:val="en-US"/>
              </w:rPr>
              <w:t>ecretary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E00BCA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Proje</w:t>
            </w:r>
            <w:r w:rsidR="00E00BCA" w:rsidRPr="00F77FAA">
              <w:rPr>
                <w:color w:val="000000"/>
                <w:szCs w:val="24"/>
                <w:lang w:val="en-US"/>
              </w:rPr>
              <w:t>c</w:t>
            </w:r>
            <w:r w:rsidRPr="00F77FAA">
              <w:rPr>
                <w:color w:val="000000"/>
                <w:szCs w:val="24"/>
                <w:lang w:val="en-US"/>
              </w:rPr>
              <w:t>t</w:t>
            </w:r>
            <w:r w:rsidR="00E00BCA" w:rsidRPr="00F77FAA">
              <w:rPr>
                <w:color w:val="000000"/>
                <w:szCs w:val="24"/>
                <w:lang w:val="en-US"/>
              </w:rPr>
              <w:t xml:space="preserve"> engineer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9C7EFD" w:rsidP="008009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Artistic expert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F77FAA" w:rsidP="009C7EFD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Modeler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3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A15D6D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Major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A15D6D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A</w:t>
            </w:r>
            <w:r w:rsidR="00A15D6D" w:rsidRPr="00F77FAA">
              <w:rPr>
                <w:color w:val="000000"/>
                <w:szCs w:val="24"/>
                <w:lang w:val="en-US"/>
              </w:rPr>
              <w:t>RTS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A15D6D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ENY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A15D6D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KJR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E00BCA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R</w:t>
            </w:r>
            <w:r w:rsidR="00E00BCA" w:rsidRPr="00F77FAA">
              <w:rPr>
                <w:color w:val="000000"/>
                <w:szCs w:val="24"/>
                <w:lang w:val="en-US"/>
              </w:rPr>
              <w:t>YM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3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5C3EE2" w:rsidP="005C3EE2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I</w:t>
            </w:r>
            <w:r w:rsidR="002E55BC" w:rsidRPr="00F77FAA">
              <w:rPr>
                <w:b/>
                <w:bCs/>
                <w:color w:val="000000"/>
                <w:szCs w:val="24"/>
                <w:lang w:val="en-US"/>
              </w:rPr>
              <w:t>T-skills</w:t>
            </w:r>
            <w:r w:rsidR="001B3448" w:rsidRPr="00F77FAA">
              <w:rPr>
                <w:b/>
                <w:bCs/>
                <w:color w:val="000000"/>
                <w:szCs w:val="24"/>
                <w:lang w:val="en-US"/>
              </w:rPr>
              <w:t xml:space="preserve"> / interest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ArcGIS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AutoCAD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FEM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Google Sketch Up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Indesign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MS Office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Solid Edge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Tekla Structures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3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1B3448" w:rsidP="001B3448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 xml:space="preserve">Other </w:t>
            </w:r>
            <w:r w:rsidRPr="00F77FAA">
              <w:rPr>
                <w:b/>
                <w:lang w:val="en-US"/>
              </w:rPr>
              <w:t>Strengths</w:t>
            </w:r>
            <w:r w:rsidRPr="00F77FAA">
              <w:rPr>
                <w:b/>
                <w:bCs/>
                <w:color w:val="000000"/>
                <w:szCs w:val="24"/>
                <w:lang w:val="en-US"/>
              </w:rPr>
              <w:t xml:space="preserve"> </w:t>
            </w:r>
            <w:r w:rsidR="00C23024" w:rsidRPr="00F77FAA">
              <w:rPr>
                <w:b/>
                <w:bCs/>
                <w:color w:val="000000"/>
                <w:szCs w:val="24"/>
                <w:lang w:val="en-US"/>
              </w:rPr>
              <w:t xml:space="preserve">/ </w:t>
            </w:r>
            <w:r w:rsidRPr="00F77FAA">
              <w:rPr>
                <w:b/>
                <w:bCs/>
                <w:color w:val="000000"/>
                <w:szCs w:val="24"/>
                <w:lang w:val="en-US"/>
              </w:rPr>
              <w:t>interest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1B3448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3D-printing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1B3448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Document creation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1B3448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Performance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1B3448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Gra</w:t>
            </w:r>
            <w:r w:rsidR="001B3448" w:rsidRPr="00F77FAA">
              <w:rPr>
                <w:color w:val="000000"/>
                <w:szCs w:val="24"/>
                <w:lang w:val="en-US"/>
              </w:rPr>
              <w:t>phic communication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6B20D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Meeting techniques and procedures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6B20D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Making a model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6B20D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Photography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1B3448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Video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3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A15D6D">
            <w:pPr>
              <w:rPr>
                <w:b/>
                <w:bCs/>
                <w:color w:val="000000"/>
                <w:szCs w:val="24"/>
                <w:lang w:val="en-US"/>
              </w:rPr>
            </w:pPr>
            <w:r w:rsidRPr="00F77FAA">
              <w:rPr>
                <w:b/>
                <w:bCs/>
                <w:color w:val="000000"/>
                <w:szCs w:val="24"/>
                <w:lang w:val="en-US"/>
              </w:rPr>
              <w:t>H</w:t>
            </w:r>
            <w:r w:rsidR="00A15D6D" w:rsidRPr="00F77FAA">
              <w:rPr>
                <w:b/>
                <w:bCs/>
                <w:color w:val="000000"/>
                <w:szCs w:val="24"/>
                <w:lang w:val="en-US"/>
              </w:rPr>
              <w:t>obbies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  <w:tr w:rsidR="00C23024" w:rsidRPr="00F77FAA" w:rsidTr="00E00BCA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3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rPr>
                <w:color w:val="000000"/>
                <w:szCs w:val="24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024" w:rsidRPr="00F77FAA" w:rsidRDefault="00C23024" w:rsidP="00C23024">
            <w:pPr>
              <w:jc w:val="center"/>
              <w:rPr>
                <w:color w:val="000000"/>
                <w:szCs w:val="24"/>
                <w:lang w:val="en-US"/>
              </w:rPr>
            </w:pPr>
            <w:r w:rsidRPr="00F77FAA">
              <w:rPr>
                <w:color w:val="000000"/>
                <w:szCs w:val="24"/>
                <w:lang w:val="en-US"/>
              </w:rPr>
              <w:t> </w:t>
            </w:r>
          </w:p>
        </w:tc>
      </w:tr>
    </w:tbl>
    <w:p w:rsidR="0049631D" w:rsidRPr="00F77FAA" w:rsidRDefault="0049631D" w:rsidP="0049631D">
      <w:pPr>
        <w:pStyle w:val="Vliotsikko"/>
        <w:rPr>
          <w:b w:val="0"/>
          <w:lang w:val="en-US"/>
        </w:rPr>
      </w:pPr>
      <w:r w:rsidRPr="00F77FAA">
        <w:rPr>
          <w:lang w:val="en-US"/>
        </w:rPr>
        <w:t>SWOT</w:t>
      </w:r>
      <w:r w:rsidR="00923181" w:rsidRPr="00F77FAA">
        <w:rPr>
          <w:lang w:val="en-US"/>
        </w:rPr>
        <w:t xml:space="preserve"> analysis</w:t>
      </w:r>
      <w:r w:rsidRPr="00F77FAA">
        <w:rPr>
          <w:lang w:val="en-US"/>
        </w:rPr>
        <w:tab/>
      </w:r>
      <w:r w:rsidR="00923181" w:rsidRPr="00F77FAA">
        <w:rPr>
          <w:b w:val="0"/>
          <w:lang w:val="en-US"/>
        </w:rPr>
        <w:t>Do a group SWOT analysis.</w:t>
      </w:r>
      <w:r w:rsidRPr="00F77FAA">
        <w:rPr>
          <w:b w:val="0"/>
          <w:lang w:val="en-US"/>
        </w:rPr>
        <w:t xml:space="preserve"> (</w:t>
      </w:r>
      <w:r w:rsidR="00923181" w:rsidRPr="00F77FAA">
        <w:rPr>
          <w:b w:val="0"/>
          <w:lang w:val="en-US"/>
        </w:rPr>
        <w:t>compare to the pretask</w:t>
      </w:r>
      <w:r w:rsidR="00E867E7" w:rsidRPr="00F77FAA">
        <w:rPr>
          <w:b w:val="0"/>
          <w:lang w:val="en-US"/>
        </w:rPr>
        <w:t>)</w:t>
      </w:r>
      <w:r w:rsidRPr="00F77FAA">
        <w:rPr>
          <w:b w:val="0"/>
          <w:lang w:val="en-US"/>
        </w:rPr>
        <w:t>.</w:t>
      </w:r>
    </w:p>
    <w:p w:rsidR="0029098D" w:rsidRPr="00F77FAA" w:rsidRDefault="0029098D" w:rsidP="00832B02">
      <w:pPr>
        <w:pStyle w:val="Sisennetty1yhteen"/>
        <w:rPr>
          <w:lang w:val="en-US"/>
        </w:rPr>
      </w:pPr>
      <w:r w:rsidRPr="00F77FAA">
        <w:rPr>
          <w:b/>
          <w:lang w:val="en-US"/>
        </w:rPr>
        <w:t>S</w:t>
      </w:r>
      <w:r w:rsidRPr="00F77FAA">
        <w:rPr>
          <w:lang w:val="en-US"/>
        </w:rPr>
        <w:tab/>
      </w:r>
      <w:r w:rsidR="00923181" w:rsidRPr="00F77FAA">
        <w:rPr>
          <w:lang w:val="en-US"/>
        </w:rPr>
        <w:t>Strengths</w:t>
      </w:r>
    </w:p>
    <w:p w:rsidR="0029098D" w:rsidRPr="00F77FAA" w:rsidRDefault="0029098D" w:rsidP="00832B02">
      <w:pPr>
        <w:pStyle w:val="Sisennetty1yhteen"/>
        <w:rPr>
          <w:lang w:val="en-US"/>
        </w:rPr>
      </w:pPr>
      <w:r w:rsidRPr="00F77FAA">
        <w:rPr>
          <w:b/>
          <w:lang w:val="en-US"/>
        </w:rPr>
        <w:t>W</w:t>
      </w:r>
      <w:r w:rsidRPr="00F77FAA">
        <w:rPr>
          <w:lang w:val="en-US"/>
        </w:rPr>
        <w:tab/>
      </w:r>
      <w:r w:rsidR="00923181" w:rsidRPr="00F77FAA">
        <w:rPr>
          <w:lang w:val="en-US"/>
        </w:rPr>
        <w:t>Weaknesses</w:t>
      </w:r>
    </w:p>
    <w:p w:rsidR="0029098D" w:rsidRPr="00F77FAA" w:rsidRDefault="0029098D" w:rsidP="00832B02">
      <w:pPr>
        <w:pStyle w:val="Sisennetty1yhteen"/>
        <w:rPr>
          <w:lang w:val="en-US"/>
        </w:rPr>
      </w:pPr>
      <w:r w:rsidRPr="00F77FAA">
        <w:rPr>
          <w:b/>
          <w:lang w:val="en-US"/>
        </w:rPr>
        <w:t>O</w:t>
      </w:r>
      <w:r w:rsidRPr="00F77FAA">
        <w:rPr>
          <w:lang w:val="en-US"/>
        </w:rPr>
        <w:tab/>
      </w:r>
      <w:r w:rsidR="00923181" w:rsidRPr="00F77FAA">
        <w:rPr>
          <w:lang w:val="en-US"/>
        </w:rPr>
        <w:t>Opportunities</w:t>
      </w:r>
    </w:p>
    <w:p w:rsidR="0029098D" w:rsidRPr="00F77FAA" w:rsidRDefault="0029098D" w:rsidP="00482FDC">
      <w:pPr>
        <w:pStyle w:val="Sisennetty1"/>
        <w:rPr>
          <w:lang w:val="en-US"/>
        </w:rPr>
      </w:pPr>
      <w:r w:rsidRPr="00F77FAA">
        <w:rPr>
          <w:b/>
          <w:lang w:val="en-US"/>
        </w:rPr>
        <w:t>T</w:t>
      </w:r>
      <w:r w:rsidRPr="00F77FAA">
        <w:rPr>
          <w:lang w:val="en-US"/>
        </w:rPr>
        <w:tab/>
      </w:r>
      <w:r w:rsidR="00923181" w:rsidRPr="00F77FAA">
        <w:rPr>
          <w:lang w:val="en-US"/>
        </w:rPr>
        <w:t>Threats</w:t>
      </w:r>
    </w:p>
    <w:p w:rsidR="00B319CC" w:rsidRPr="00F77FAA" w:rsidRDefault="00923181" w:rsidP="00A15D6D">
      <w:pPr>
        <w:pStyle w:val="Vliotsikkoyhteen"/>
        <w:rPr>
          <w:b w:val="0"/>
          <w:lang w:val="en-US"/>
        </w:rPr>
      </w:pPr>
      <w:r w:rsidRPr="00F77FAA">
        <w:rPr>
          <w:lang w:val="en-US"/>
        </w:rPr>
        <w:t>Submission</w:t>
      </w:r>
      <w:r w:rsidR="00B319CC" w:rsidRPr="00F77FAA">
        <w:rPr>
          <w:lang w:val="en-US"/>
        </w:rPr>
        <w:tab/>
      </w:r>
      <w:r w:rsidR="00A925FA" w:rsidRPr="00F77FAA">
        <w:rPr>
          <w:b w:val="0"/>
          <w:lang w:val="en-US"/>
        </w:rPr>
        <w:t>DL</w:t>
      </w:r>
      <w:r w:rsidR="00286C64" w:rsidRPr="00F77FAA">
        <w:rPr>
          <w:b w:val="0"/>
          <w:lang w:val="en-US"/>
        </w:rPr>
        <w:t xml:space="preserve"> 1</w:t>
      </w:r>
      <w:r w:rsidR="0029098D" w:rsidRPr="00F77FAA">
        <w:rPr>
          <w:b w:val="0"/>
          <w:lang w:val="en-US"/>
        </w:rPr>
        <w:t>8</w:t>
      </w:r>
      <w:r w:rsidR="00B319CC" w:rsidRPr="00F77FAA">
        <w:rPr>
          <w:b w:val="0"/>
          <w:lang w:val="en-US"/>
        </w:rPr>
        <w:t>.4.201</w:t>
      </w:r>
      <w:r w:rsidR="0029098D" w:rsidRPr="00F77FAA">
        <w:rPr>
          <w:b w:val="0"/>
          <w:lang w:val="en-US"/>
        </w:rPr>
        <w:t>9</w:t>
      </w:r>
      <w:r w:rsidR="00400128" w:rsidRPr="00F77FAA">
        <w:rPr>
          <w:b w:val="0"/>
          <w:lang w:val="en-US"/>
        </w:rPr>
        <w:t xml:space="preserve"> </w:t>
      </w:r>
      <w:r w:rsidRPr="00F77FAA">
        <w:rPr>
          <w:b w:val="0"/>
          <w:lang w:val="en-US"/>
        </w:rPr>
        <w:t>at</w:t>
      </w:r>
      <w:r w:rsidR="00400128" w:rsidRPr="00F77FAA">
        <w:rPr>
          <w:b w:val="0"/>
          <w:lang w:val="en-US"/>
        </w:rPr>
        <w:t xml:space="preserve"> 23.55</w:t>
      </w:r>
      <w:r w:rsidR="00B319CC" w:rsidRPr="00F77FAA">
        <w:rPr>
          <w:b w:val="0"/>
          <w:lang w:val="en-US"/>
        </w:rPr>
        <w:t>.</w:t>
      </w:r>
    </w:p>
    <w:p w:rsidR="00B319CC" w:rsidRPr="00F77FAA" w:rsidRDefault="00A15D6D" w:rsidP="00B319CC">
      <w:pPr>
        <w:pStyle w:val="Sisennetty2Ohje"/>
        <w:rPr>
          <w:color w:val="auto"/>
          <w:lang w:val="en-US"/>
        </w:rPr>
      </w:pPr>
      <w:r w:rsidRPr="00F77FAA">
        <w:rPr>
          <w:color w:val="auto"/>
          <w:lang w:val="en-US"/>
        </w:rPr>
        <w:t xml:space="preserve">File name: </w:t>
      </w:r>
      <w:r w:rsidR="00923181" w:rsidRPr="00F77FAA">
        <w:rPr>
          <w:color w:val="auto"/>
          <w:lang w:val="en-US"/>
        </w:rPr>
        <w:t>GroupOrganizing</w:t>
      </w:r>
      <w:r w:rsidR="0063244F" w:rsidRPr="00F77FAA">
        <w:rPr>
          <w:color w:val="auto"/>
          <w:lang w:val="en-US"/>
        </w:rPr>
        <w:t>_</w:t>
      </w:r>
      <w:r w:rsidR="00B319CC" w:rsidRPr="00F77FAA">
        <w:rPr>
          <w:color w:val="auto"/>
          <w:lang w:val="en-US"/>
        </w:rPr>
        <w:t>#_</w:t>
      </w:r>
      <w:r w:rsidRPr="00F77FAA">
        <w:rPr>
          <w:color w:val="auto"/>
          <w:lang w:val="en-US"/>
        </w:rPr>
        <w:t>yyyymmdd</w:t>
      </w:r>
      <w:r w:rsidR="00B319CC" w:rsidRPr="00F77FAA">
        <w:rPr>
          <w:color w:val="auto"/>
          <w:lang w:val="en-US"/>
        </w:rPr>
        <w:t>.xxx</w:t>
      </w:r>
      <w:r w:rsidRPr="00F77FAA">
        <w:rPr>
          <w:color w:val="auto"/>
          <w:lang w:val="en-US"/>
        </w:rPr>
        <w:t xml:space="preserve"> (# means group number)</w:t>
      </w:r>
    </w:p>
    <w:p w:rsidR="00FE501C" w:rsidRPr="00F77FAA" w:rsidRDefault="00B319CC" w:rsidP="007C3756">
      <w:pPr>
        <w:pStyle w:val="Sisennetty2Ohje"/>
        <w:rPr>
          <w:color w:val="auto"/>
          <w:lang w:val="en-US"/>
        </w:rPr>
      </w:pPr>
      <w:r w:rsidRPr="00F77FAA">
        <w:rPr>
          <w:color w:val="auto"/>
          <w:lang w:val="en-US"/>
        </w:rPr>
        <w:t>MyCourses</w:t>
      </w:r>
      <w:r w:rsidR="00A87744" w:rsidRPr="00F77FAA">
        <w:rPr>
          <w:color w:val="auto"/>
          <w:lang w:val="en-US"/>
        </w:rPr>
        <w:t xml:space="preserve"> -&gt; Proje</w:t>
      </w:r>
      <w:r w:rsidR="00A15D6D" w:rsidRPr="00F77FAA">
        <w:rPr>
          <w:color w:val="auto"/>
          <w:lang w:val="en-US"/>
        </w:rPr>
        <w:t>c</w:t>
      </w:r>
      <w:r w:rsidR="00A87744" w:rsidRPr="00F77FAA">
        <w:rPr>
          <w:color w:val="auto"/>
          <w:lang w:val="en-US"/>
        </w:rPr>
        <w:t>t</w:t>
      </w:r>
      <w:r w:rsidRPr="00F77FAA">
        <w:rPr>
          <w:color w:val="auto"/>
          <w:lang w:val="en-US"/>
        </w:rPr>
        <w:t xml:space="preserve"> -&gt; </w:t>
      </w:r>
      <w:r w:rsidR="00A15D6D" w:rsidRPr="00F77FAA">
        <w:rPr>
          <w:color w:val="auto"/>
          <w:lang w:val="en-US"/>
        </w:rPr>
        <w:t>Group Organizing Task</w:t>
      </w:r>
    </w:p>
    <w:sectPr w:rsidR="00FE501C" w:rsidRPr="00F77FAA" w:rsidSect="00832B02">
      <w:headerReference w:type="default" r:id="rId8"/>
      <w:headerReference w:type="first" r:id="rId9"/>
      <w:footerReference w:type="first" r:id="rId10"/>
      <w:pgSz w:w="11906" w:h="16838" w:code="9"/>
      <w:pgMar w:top="567" w:right="1134" w:bottom="567" w:left="1134" w:header="851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E51" w:rsidRDefault="00571E51">
      <w:r>
        <w:separator/>
      </w:r>
    </w:p>
  </w:endnote>
  <w:endnote w:type="continuationSeparator" w:id="0">
    <w:p w:rsidR="00571E51" w:rsidRDefault="0057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DAE103-05CD-48E6-A7FF-7AB573D697BA}"/>
    <w:embedBold r:id="rId2" w:fontKey="{881CD649-9514-47C6-887F-2A2F774FDBFF}"/>
    <w:embedItalic r:id="rId3" w:fontKey="{9E51DDC1-46C2-4C2C-9A4C-A8DD9258DF88}"/>
    <w:embedBoldItalic r:id="rId4" w:fontKey="{D1BBE472-5093-4689-B769-D5D71A0203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628"/>
    </w:tblGrid>
    <w:tr w:rsidR="00571E51" w:rsidRPr="00477B6D" w:rsidTr="006C2450">
      <w:trPr>
        <w:trHeight w:val="354"/>
      </w:trPr>
      <w:tc>
        <w:tcPr>
          <w:tcW w:w="9628" w:type="dxa"/>
        </w:tcPr>
        <w:p w:rsidR="00571E51" w:rsidRPr="00477B6D" w:rsidRDefault="00571E51" w:rsidP="00CE1012">
          <w:pPr>
            <w:pStyle w:val="Footer"/>
            <w:rPr>
              <w:szCs w:val="14"/>
            </w:rPr>
          </w:pPr>
        </w:p>
      </w:tc>
    </w:tr>
    <w:tr w:rsidR="00571E51" w:rsidRPr="00477B6D" w:rsidTr="006C2450">
      <w:tc>
        <w:tcPr>
          <w:tcW w:w="9628" w:type="dxa"/>
        </w:tcPr>
        <w:p w:rsidR="00571E51" w:rsidRPr="00477B6D" w:rsidRDefault="00571E51" w:rsidP="00CE1012">
          <w:pPr>
            <w:pStyle w:val="Footer"/>
            <w:rPr>
              <w:szCs w:val="14"/>
            </w:rPr>
          </w:pPr>
        </w:p>
      </w:tc>
    </w:tr>
  </w:tbl>
  <w:p w:rsidR="00571E51" w:rsidRPr="00F87F92" w:rsidRDefault="00571E51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E51" w:rsidRDefault="00571E51">
      <w:r>
        <w:separator/>
      </w:r>
    </w:p>
  </w:footnote>
  <w:footnote w:type="continuationSeparator" w:id="0">
    <w:p w:rsidR="00571E51" w:rsidRDefault="00571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16"/>
      <w:gridCol w:w="2608"/>
      <w:gridCol w:w="1532"/>
    </w:tblGrid>
    <w:tr w:rsidR="00571E51" w:rsidRPr="006C2450" w:rsidTr="00571E51">
      <w:trPr>
        <w:cantSplit/>
      </w:trPr>
      <w:tc>
        <w:tcPr>
          <w:tcW w:w="5216" w:type="dxa"/>
          <w:tcBorders>
            <w:top w:val="nil"/>
            <w:left w:val="nil"/>
            <w:bottom w:val="nil"/>
            <w:right w:val="nil"/>
          </w:tcBorders>
        </w:tcPr>
        <w:p w:rsidR="00571E51" w:rsidRPr="00C517EA" w:rsidRDefault="00571E51" w:rsidP="00566F5C">
          <w:pPr>
            <w:rPr>
              <w:noProof/>
            </w:rPr>
          </w:pPr>
        </w:p>
      </w:tc>
      <w:tc>
        <w:tcPr>
          <w:tcW w:w="2608" w:type="dxa"/>
          <w:tcBorders>
            <w:top w:val="nil"/>
            <w:left w:val="nil"/>
            <w:bottom w:val="nil"/>
            <w:right w:val="nil"/>
          </w:tcBorders>
        </w:tcPr>
        <w:p w:rsidR="00571E51" w:rsidRPr="006C2450" w:rsidRDefault="00571E51" w:rsidP="00566F5C">
          <w:pPr>
            <w:pStyle w:val="Header"/>
            <w:rPr>
              <w:b/>
              <w:sz w:val="24"/>
              <w:szCs w:val="24"/>
            </w:rPr>
          </w:pPr>
        </w:p>
      </w:tc>
      <w:tc>
        <w:tcPr>
          <w:tcW w:w="1532" w:type="dxa"/>
          <w:tcBorders>
            <w:top w:val="nil"/>
            <w:left w:val="nil"/>
            <w:bottom w:val="nil"/>
            <w:right w:val="nil"/>
          </w:tcBorders>
        </w:tcPr>
        <w:p w:rsidR="00571E51" w:rsidRPr="006C2450" w:rsidRDefault="00571E51" w:rsidP="00566F5C">
          <w:pPr>
            <w:pStyle w:val="Header"/>
            <w:jc w:val="right"/>
            <w:rPr>
              <w:sz w:val="24"/>
              <w:szCs w:val="24"/>
            </w:rPr>
          </w:pPr>
          <w:r w:rsidRPr="006C2450">
            <w:rPr>
              <w:sz w:val="24"/>
              <w:szCs w:val="24"/>
            </w:rPr>
            <w:fldChar w:fldCharType="begin"/>
          </w:r>
          <w:r w:rsidRPr="006C2450">
            <w:rPr>
              <w:sz w:val="24"/>
              <w:szCs w:val="24"/>
            </w:rPr>
            <w:instrText xml:space="preserve"> PAGE  \* MERGEFORMAT </w:instrText>
          </w:r>
          <w:r w:rsidRPr="006C2450">
            <w:rPr>
              <w:sz w:val="24"/>
              <w:szCs w:val="24"/>
            </w:rPr>
            <w:fldChar w:fldCharType="separate"/>
          </w:r>
          <w:r w:rsidR="00C24C80">
            <w:rPr>
              <w:noProof/>
              <w:sz w:val="24"/>
              <w:szCs w:val="24"/>
            </w:rPr>
            <w:t>2</w:t>
          </w:r>
          <w:r w:rsidRPr="006C2450">
            <w:rPr>
              <w:sz w:val="24"/>
              <w:szCs w:val="24"/>
            </w:rPr>
            <w:fldChar w:fldCharType="end"/>
          </w:r>
          <w:r w:rsidRPr="006C2450">
            <w:rPr>
              <w:sz w:val="24"/>
              <w:szCs w:val="24"/>
            </w:rPr>
            <w:t xml:space="preserve"> (</w:t>
          </w:r>
          <w:r w:rsidRPr="006C2450">
            <w:rPr>
              <w:sz w:val="24"/>
              <w:szCs w:val="24"/>
            </w:rPr>
            <w:fldChar w:fldCharType="begin"/>
          </w:r>
          <w:r w:rsidRPr="006C2450">
            <w:rPr>
              <w:sz w:val="24"/>
              <w:szCs w:val="24"/>
            </w:rPr>
            <w:instrText xml:space="preserve"> NUMPAGES  \* MERGEFORMAT </w:instrText>
          </w:r>
          <w:r w:rsidRPr="006C2450">
            <w:rPr>
              <w:sz w:val="24"/>
              <w:szCs w:val="24"/>
            </w:rPr>
            <w:fldChar w:fldCharType="separate"/>
          </w:r>
          <w:r w:rsidR="00C24C80">
            <w:rPr>
              <w:noProof/>
              <w:sz w:val="24"/>
              <w:szCs w:val="24"/>
            </w:rPr>
            <w:t>2</w:t>
          </w:r>
          <w:r w:rsidRPr="006C2450">
            <w:rPr>
              <w:noProof/>
              <w:sz w:val="24"/>
              <w:szCs w:val="24"/>
            </w:rPr>
            <w:fldChar w:fldCharType="end"/>
          </w:r>
          <w:r w:rsidRPr="006C2450">
            <w:rPr>
              <w:sz w:val="24"/>
              <w:szCs w:val="24"/>
            </w:rPr>
            <w:t>)</w:t>
          </w:r>
        </w:p>
      </w:tc>
    </w:tr>
  </w:tbl>
  <w:p w:rsidR="00571E51" w:rsidRDefault="00571E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16"/>
      <w:gridCol w:w="2608"/>
      <w:gridCol w:w="1532"/>
    </w:tblGrid>
    <w:tr w:rsidR="00571E51" w:rsidRPr="00681162" w:rsidTr="00C23024">
      <w:trPr>
        <w:cantSplit/>
      </w:trPr>
      <w:tc>
        <w:tcPr>
          <w:tcW w:w="5216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571E51" w:rsidRPr="00C517EA" w:rsidRDefault="009C7EFD" w:rsidP="00A41672">
          <w:pPr>
            <w:rPr>
              <w:noProof/>
            </w:rPr>
          </w:pPr>
          <w:r w:rsidRPr="009C7EFD">
            <w:rPr>
              <w:noProof/>
            </w:rPr>
            <w:drawing>
              <wp:inline distT="0" distB="0" distL="0" distR="0">
                <wp:extent cx="1896118" cy="442373"/>
                <wp:effectExtent l="0" t="0" r="0" b="0"/>
                <wp:docPr id="1" name="Picture 1" descr="Y:\Assistentti\ENG-A1002 ARTS-ENG-Projekti (5 op)\2019\Tehtävät ja ohjeet\AaltoLogoE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Assistentti\ENG-A1002 ARTS-ENG-Projekti (5 op)\2019\Tehtävät ja ohjeet\AaltoLogo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715" cy="455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8" w:type="dxa"/>
          <w:tcBorders>
            <w:top w:val="nil"/>
            <w:left w:val="nil"/>
            <w:bottom w:val="nil"/>
            <w:right w:val="nil"/>
          </w:tcBorders>
        </w:tcPr>
        <w:p w:rsidR="00571E51" w:rsidRPr="006C2450" w:rsidRDefault="00571E51" w:rsidP="00A41672">
          <w:pPr>
            <w:pStyle w:val="Header"/>
            <w:rPr>
              <w:b/>
              <w:sz w:val="24"/>
              <w:szCs w:val="24"/>
            </w:rPr>
          </w:pPr>
          <w:r w:rsidRPr="00AC6ED5">
            <w:rPr>
              <w:sz w:val="24"/>
              <w:szCs w:val="24"/>
            </w:rPr>
            <w:t>ENG-A1002</w:t>
          </w:r>
          <w:r>
            <w:rPr>
              <w:sz w:val="24"/>
              <w:szCs w:val="24"/>
            </w:rPr>
            <w:t xml:space="preserve"> AEP</w:t>
          </w:r>
        </w:p>
      </w:tc>
      <w:tc>
        <w:tcPr>
          <w:tcW w:w="1532" w:type="dxa"/>
          <w:tcBorders>
            <w:top w:val="nil"/>
            <w:left w:val="nil"/>
            <w:bottom w:val="nil"/>
            <w:right w:val="nil"/>
          </w:tcBorders>
        </w:tcPr>
        <w:p w:rsidR="00571E51" w:rsidRPr="006C2450" w:rsidRDefault="00571E51" w:rsidP="00A41672">
          <w:pPr>
            <w:pStyle w:val="Header"/>
            <w:jc w:val="right"/>
            <w:rPr>
              <w:sz w:val="24"/>
              <w:szCs w:val="24"/>
            </w:rPr>
          </w:pPr>
          <w:r w:rsidRPr="006C2450">
            <w:rPr>
              <w:sz w:val="24"/>
              <w:szCs w:val="24"/>
            </w:rPr>
            <w:fldChar w:fldCharType="begin"/>
          </w:r>
          <w:r w:rsidRPr="006C2450">
            <w:rPr>
              <w:sz w:val="24"/>
              <w:szCs w:val="24"/>
            </w:rPr>
            <w:instrText xml:space="preserve"> PAGE  \* MERGEFORMAT </w:instrText>
          </w:r>
          <w:r w:rsidRPr="006C2450">
            <w:rPr>
              <w:sz w:val="24"/>
              <w:szCs w:val="24"/>
            </w:rPr>
            <w:fldChar w:fldCharType="separate"/>
          </w:r>
          <w:r w:rsidR="00445353">
            <w:rPr>
              <w:noProof/>
              <w:sz w:val="24"/>
              <w:szCs w:val="24"/>
            </w:rPr>
            <w:t>1</w:t>
          </w:r>
          <w:r w:rsidRPr="006C2450">
            <w:rPr>
              <w:sz w:val="24"/>
              <w:szCs w:val="24"/>
            </w:rPr>
            <w:fldChar w:fldCharType="end"/>
          </w:r>
          <w:r w:rsidRPr="006C2450">
            <w:rPr>
              <w:sz w:val="24"/>
              <w:szCs w:val="24"/>
            </w:rPr>
            <w:t xml:space="preserve"> (</w:t>
          </w:r>
          <w:r w:rsidRPr="006C2450">
            <w:rPr>
              <w:sz w:val="24"/>
              <w:szCs w:val="24"/>
            </w:rPr>
            <w:fldChar w:fldCharType="begin"/>
          </w:r>
          <w:r w:rsidRPr="006C2450">
            <w:rPr>
              <w:sz w:val="24"/>
              <w:szCs w:val="24"/>
            </w:rPr>
            <w:instrText xml:space="preserve"> NUMPAGES  \* MERGEFORMAT </w:instrText>
          </w:r>
          <w:r w:rsidRPr="006C2450">
            <w:rPr>
              <w:sz w:val="24"/>
              <w:szCs w:val="24"/>
            </w:rPr>
            <w:fldChar w:fldCharType="separate"/>
          </w:r>
          <w:r w:rsidR="00445353">
            <w:rPr>
              <w:noProof/>
              <w:sz w:val="24"/>
              <w:szCs w:val="24"/>
            </w:rPr>
            <w:t>2</w:t>
          </w:r>
          <w:r w:rsidRPr="006C2450">
            <w:rPr>
              <w:noProof/>
              <w:sz w:val="24"/>
              <w:szCs w:val="24"/>
            </w:rPr>
            <w:fldChar w:fldCharType="end"/>
          </w:r>
          <w:r w:rsidRPr="006C2450">
            <w:rPr>
              <w:sz w:val="24"/>
              <w:szCs w:val="24"/>
            </w:rPr>
            <w:t>)</w:t>
          </w:r>
        </w:p>
      </w:tc>
    </w:tr>
    <w:tr w:rsidR="00571E51" w:rsidRPr="00681162" w:rsidTr="00C23024">
      <w:trPr>
        <w:cantSplit/>
      </w:trPr>
      <w:tc>
        <w:tcPr>
          <w:tcW w:w="5216" w:type="dxa"/>
          <w:vMerge/>
          <w:tcBorders>
            <w:top w:val="nil"/>
            <w:left w:val="nil"/>
            <w:bottom w:val="nil"/>
            <w:right w:val="nil"/>
          </w:tcBorders>
        </w:tcPr>
        <w:p w:rsidR="00571E51" w:rsidRPr="00681162" w:rsidRDefault="00571E51" w:rsidP="00A41672">
          <w:pPr>
            <w:pStyle w:val="Header"/>
            <w:rPr>
              <w:noProof/>
              <w:szCs w:val="18"/>
            </w:rPr>
          </w:pPr>
        </w:p>
      </w:tc>
      <w:tc>
        <w:tcPr>
          <w:tcW w:w="4140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571E51" w:rsidRPr="006C2450" w:rsidRDefault="00F77FAA" w:rsidP="0029098D">
          <w:pPr>
            <w:pStyle w:val="Header"/>
            <w:rPr>
              <w:sz w:val="24"/>
              <w:szCs w:val="24"/>
            </w:rPr>
          </w:pPr>
          <w:r>
            <w:rPr>
              <w:sz w:val="24"/>
              <w:szCs w:val="24"/>
            </w:rPr>
            <w:t>12</w:t>
          </w:r>
          <w:r w:rsidR="00571E51">
            <w:rPr>
              <w:sz w:val="24"/>
              <w:szCs w:val="24"/>
            </w:rPr>
            <w:t>.4.201</w:t>
          </w:r>
          <w:r w:rsidR="003B46EE">
            <w:rPr>
              <w:sz w:val="24"/>
              <w:szCs w:val="24"/>
            </w:rPr>
            <w:t>9</w:t>
          </w:r>
        </w:p>
      </w:tc>
    </w:tr>
  </w:tbl>
  <w:p w:rsidR="00571E51" w:rsidRDefault="00571E51" w:rsidP="00A41672">
    <w:pPr>
      <w:pStyle w:val="Header"/>
    </w:pPr>
  </w:p>
  <w:p w:rsidR="00571E51" w:rsidRPr="00A41672" w:rsidRDefault="00571E51" w:rsidP="00A416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D4CB0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2ADB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E1C12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31EF3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C807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5464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BC50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D68B7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648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9677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62370"/>
    <w:multiLevelType w:val="hybridMultilevel"/>
    <w:tmpl w:val="4D36A17A"/>
    <w:lvl w:ilvl="0" w:tplc="6FC2E7BE">
      <w:start w:val="1"/>
      <w:numFmt w:val="bullet"/>
      <w:pStyle w:val="Luetteloviiva1"/>
      <w:lvlText w:val="–"/>
      <w:lvlJc w:val="left"/>
      <w:pPr>
        <w:ind w:left="1854" w:hanging="360"/>
      </w:pPr>
      <w:rPr>
        <w:rFonts w:ascii="Calibri" w:hAnsi="Calibri" w:hint="default"/>
      </w:rPr>
    </w:lvl>
    <w:lvl w:ilvl="1" w:tplc="040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7DF26B1"/>
    <w:multiLevelType w:val="hybridMultilevel"/>
    <w:tmpl w:val="3DCAFBC2"/>
    <w:lvl w:ilvl="0" w:tplc="816EFF06">
      <w:start w:val="1"/>
      <w:numFmt w:val="decimal"/>
      <w:pStyle w:val="LuetteloNumerointi"/>
      <w:lvlText w:val="%1."/>
      <w:lvlJc w:val="left"/>
      <w:pPr>
        <w:ind w:left="298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708" w:hanging="360"/>
      </w:pPr>
    </w:lvl>
    <w:lvl w:ilvl="2" w:tplc="040B001B" w:tentative="1">
      <w:start w:val="1"/>
      <w:numFmt w:val="lowerRoman"/>
      <w:lvlText w:val="%3."/>
      <w:lvlJc w:val="right"/>
      <w:pPr>
        <w:ind w:left="4428" w:hanging="180"/>
      </w:pPr>
    </w:lvl>
    <w:lvl w:ilvl="3" w:tplc="040B000F" w:tentative="1">
      <w:start w:val="1"/>
      <w:numFmt w:val="decimal"/>
      <w:lvlText w:val="%4."/>
      <w:lvlJc w:val="left"/>
      <w:pPr>
        <w:ind w:left="5148" w:hanging="360"/>
      </w:pPr>
    </w:lvl>
    <w:lvl w:ilvl="4" w:tplc="040B0019" w:tentative="1">
      <w:start w:val="1"/>
      <w:numFmt w:val="lowerLetter"/>
      <w:lvlText w:val="%5."/>
      <w:lvlJc w:val="left"/>
      <w:pPr>
        <w:ind w:left="5868" w:hanging="360"/>
      </w:pPr>
    </w:lvl>
    <w:lvl w:ilvl="5" w:tplc="040B001B" w:tentative="1">
      <w:start w:val="1"/>
      <w:numFmt w:val="lowerRoman"/>
      <w:lvlText w:val="%6."/>
      <w:lvlJc w:val="right"/>
      <w:pPr>
        <w:ind w:left="6588" w:hanging="180"/>
      </w:pPr>
    </w:lvl>
    <w:lvl w:ilvl="6" w:tplc="040B000F" w:tentative="1">
      <w:start w:val="1"/>
      <w:numFmt w:val="decimal"/>
      <w:lvlText w:val="%7."/>
      <w:lvlJc w:val="left"/>
      <w:pPr>
        <w:ind w:left="7308" w:hanging="360"/>
      </w:pPr>
    </w:lvl>
    <w:lvl w:ilvl="7" w:tplc="040B0019" w:tentative="1">
      <w:start w:val="1"/>
      <w:numFmt w:val="lowerLetter"/>
      <w:lvlText w:val="%8."/>
      <w:lvlJc w:val="left"/>
      <w:pPr>
        <w:ind w:left="8028" w:hanging="360"/>
      </w:pPr>
    </w:lvl>
    <w:lvl w:ilvl="8" w:tplc="040B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 w15:restartNumberingAfterBreak="0">
    <w:nsid w:val="25294D2E"/>
    <w:multiLevelType w:val="hybridMultilevel"/>
    <w:tmpl w:val="75966574"/>
    <w:lvl w:ilvl="0" w:tplc="0C22C9AC">
      <w:start w:val="1"/>
      <w:numFmt w:val="bullet"/>
      <w:pStyle w:val="Bulleted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F23DE"/>
    <w:multiLevelType w:val="hybridMultilevel"/>
    <w:tmpl w:val="CE8EC07C"/>
    <w:lvl w:ilvl="0" w:tplc="B6345D2C">
      <w:start w:val="1"/>
      <w:numFmt w:val="decimal"/>
      <w:lvlRestart w:val="0"/>
      <w:pStyle w:val="Numbered1"/>
      <w:lvlText w:val="%1"/>
      <w:lvlJc w:val="left"/>
      <w:pPr>
        <w:tabs>
          <w:tab w:val="num" w:pos="1661"/>
        </w:tabs>
        <w:ind w:left="1661" w:hanging="357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FA1D0A"/>
    <w:multiLevelType w:val="hybridMultilevel"/>
    <w:tmpl w:val="23DE44D4"/>
    <w:lvl w:ilvl="0" w:tplc="D05CDB0A">
      <w:start w:val="1"/>
      <w:numFmt w:val="bullet"/>
      <w:pStyle w:val="Viiva"/>
      <w:lvlText w:val="–"/>
      <w:lvlJc w:val="left"/>
      <w:pPr>
        <w:ind w:left="2081" w:hanging="360"/>
      </w:pPr>
      <w:rPr>
        <w:rFonts w:ascii="Calibri" w:hAnsi="Calibri" w:hint="default"/>
      </w:rPr>
    </w:lvl>
    <w:lvl w:ilvl="1" w:tplc="040B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5" w15:restartNumberingAfterBreak="0">
    <w:nsid w:val="388F7D3A"/>
    <w:multiLevelType w:val="hybridMultilevel"/>
    <w:tmpl w:val="DAFA54A6"/>
    <w:lvl w:ilvl="0" w:tplc="98C67366">
      <w:start w:val="1"/>
      <w:numFmt w:val="decimal"/>
      <w:pStyle w:val="LuetteloNumerointi2"/>
      <w:lvlText w:val="%1."/>
      <w:lvlJc w:val="left"/>
      <w:pPr>
        <w:ind w:left="2988" w:hanging="360"/>
      </w:pPr>
    </w:lvl>
    <w:lvl w:ilvl="1" w:tplc="040B0019" w:tentative="1">
      <w:start w:val="1"/>
      <w:numFmt w:val="lowerLetter"/>
      <w:lvlText w:val="%2."/>
      <w:lvlJc w:val="left"/>
      <w:pPr>
        <w:ind w:left="3708" w:hanging="360"/>
      </w:pPr>
    </w:lvl>
    <w:lvl w:ilvl="2" w:tplc="040B001B" w:tentative="1">
      <w:start w:val="1"/>
      <w:numFmt w:val="lowerRoman"/>
      <w:lvlText w:val="%3."/>
      <w:lvlJc w:val="right"/>
      <w:pPr>
        <w:ind w:left="4428" w:hanging="180"/>
      </w:pPr>
    </w:lvl>
    <w:lvl w:ilvl="3" w:tplc="040B000F" w:tentative="1">
      <w:start w:val="1"/>
      <w:numFmt w:val="decimal"/>
      <w:lvlText w:val="%4."/>
      <w:lvlJc w:val="left"/>
      <w:pPr>
        <w:ind w:left="5148" w:hanging="360"/>
      </w:pPr>
    </w:lvl>
    <w:lvl w:ilvl="4" w:tplc="040B0019" w:tentative="1">
      <w:start w:val="1"/>
      <w:numFmt w:val="lowerLetter"/>
      <w:lvlText w:val="%5."/>
      <w:lvlJc w:val="left"/>
      <w:pPr>
        <w:ind w:left="5868" w:hanging="360"/>
      </w:pPr>
    </w:lvl>
    <w:lvl w:ilvl="5" w:tplc="040B001B" w:tentative="1">
      <w:start w:val="1"/>
      <w:numFmt w:val="lowerRoman"/>
      <w:lvlText w:val="%6."/>
      <w:lvlJc w:val="right"/>
      <w:pPr>
        <w:ind w:left="6588" w:hanging="180"/>
      </w:pPr>
    </w:lvl>
    <w:lvl w:ilvl="6" w:tplc="040B000F" w:tentative="1">
      <w:start w:val="1"/>
      <w:numFmt w:val="decimal"/>
      <w:lvlText w:val="%7."/>
      <w:lvlJc w:val="left"/>
      <w:pPr>
        <w:ind w:left="7308" w:hanging="360"/>
      </w:pPr>
    </w:lvl>
    <w:lvl w:ilvl="7" w:tplc="040B0019" w:tentative="1">
      <w:start w:val="1"/>
      <w:numFmt w:val="lowerLetter"/>
      <w:lvlText w:val="%8."/>
      <w:lvlJc w:val="left"/>
      <w:pPr>
        <w:ind w:left="8028" w:hanging="360"/>
      </w:pPr>
    </w:lvl>
    <w:lvl w:ilvl="8" w:tplc="040B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6" w15:restartNumberingAfterBreak="0">
    <w:nsid w:val="42E50D91"/>
    <w:multiLevelType w:val="hybridMultilevel"/>
    <w:tmpl w:val="6E74DE04"/>
    <w:lvl w:ilvl="0" w:tplc="69CC238E">
      <w:start w:val="1"/>
      <w:numFmt w:val="decimal"/>
      <w:pStyle w:val="Numbered"/>
      <w:lvlText w:val="%1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927C35"/>
    <w:multiLevelType w:val="multilevel"/>
    <w:tmpl w:val="FAB0B544"/>
    <w:lvl w:ilvl="0">
      <w:start w:val="1"/>
      <w:numFmt w:val="decimal"/>
      <w:suff w:val="space"/>
      <w:lvlText w:val="%1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 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8" w15:restartNumberingAfterBreak="0">
    <w:nsid w:val="52F25B61"/>
    <w:multiLevelType w:val="hybridMultilevel"/>
    <w:tmpl w:val="D9368AE6"/>
    <w:lvl w:ilvl="0" w:tplc="BFFA6EE6">
      <w:start w:val="1"/>
      <w:numFmt w:val="lowerLetter"/>
      <w:lvlRestart w:val="0"/>
      <w:pStyle w:val="Abc2"/>
      <w:lvlText w:val="%1)"/>
      <w:lvlJc w:val="left"/>
      <w:pPr>
        <w:tabs>
          <w:tab w:val="num" w:pos="2965"/>
        </w:tabs>
        <w:ind w:left="2965" w:hanging="357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A819D9"/>
    <w:multiLevelType w:val="hybridMultilevel"/>
    <w:tmpl w:val="3808FC9A"/>
    <w:lvl w:ilvl="0" w:tplc="1A0A5E04">
      <w:start w:val="1"/>
      <w:numFmt w:val="lowerLetter"/>
      <w:lvlRestart w:val="0"/>
      <w:pStyle w:val="Abc1"/>
      <w:lvlText w:val="%1)"/>
      <w:lvlJc w:val="left"/>
      <w:pPr>
        <w:tabs>
          <w:tab w:val="num" w:pos="1661"/>
        </w:tabs>
        <w:ind w:left="1661" w:hanging="357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35623A"/>
    <w:multiLevelType w:val="hybridMultilevel"/>
    <w:tmpl w:val="F39439E2"/>
    <w:lvl w:ilvl="0" w:tplc="220C74BC">
      <w:start w:val="1"/>
      <w:numFmt w:val="lowerLetter"/>
      <w:pStyle w:val="Abc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32663B0"/>
    <w:multiLevelType w:val="hybridMultilevel"/>
    <w:tmpl w:val="548AC84E"/>
    <w:lvl w:ilvl="0" w:tplc="D640E618">
      <w:start w:val="1"/>
      <w:numFmt w:val="bullet"/>
      <w:pStyle w:val="Luetteloviiva2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3520B45"/>
    <w:multiLevelType w:val="hybridMultilevel"/>
    <w:tmpl w:val="18501076"/>
    <w:lvl w:ilvl="0" w:tplc="30E07FE4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26830"/>
    <w:multiLevelType w:val="hybridMultilevel"/>
    <w:tmpl w:val="DEAAAF90"/>
    <w:lvl w:ilvl="0" w:tplc="8DE03A2A">
      <w:start w:val="1"/>
      <w:numFmt w:val="decimal"/>
      <w:lvlRestart w:val="0"/>
      <w:pStyle w:val="Numbered2"/>
      <w:lvlText w:val="%1"/>
      <w:lvlJc w:val="left"/>
      <w:pPr>
        <w:tabs>
          <w:tab w:val="num" w:pos="2965"/>
        </w:tabs>
        <w:ind w:left="2965" w:hanging="357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1E390A"/>
    <w:multiLevelType w:val="hybridMultilevel"/>
    <w:tmpl w:val="00FAC3C6"/>
    <w:lvl w:ilvl="0" w:tplc="F1748F46">
      <w:start w:val="1"/>
      <w:numFmt w:val="decimal"/>
      <w:pStyle w:val="Heading0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02392"/>
    <w:multiLevelType w:val="hybridMultilevel"/>
    <w:tmpl w:val="B3542F86"/>
    <w:lvl w:ilvl="0" w:tplc="74D8E4E4">
      <w:start w:val="1"/>
      <w:numFmt w:val="bullet"/>
      <w:pStyle w:val="Bulleted2"/>
      <w:lvlText w:val="-"/>
      <w:lvlJc w:val="left"/>
      <w:pPr>
        <w:tabs>
          <w:tab w:val="num" w:pos="2965"/>
        </w:tabs>
        <w:ind w:left="2965" w:hanging="357"/>
      </w:pPr>
      <w:rPr>
        <w:rFonts w:ascii="Arial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752E3"/>
    <w:multiLevelType w:val="hybridMultilevel"/>
    <w:tmpl w:val="850CBF36"/>
    <w:lvl w:ilvl="0" w:tplc="74A6A78E">
      <w:start w:val="1"/>
      <w:numFmt w:val="bullet"/>
      <w:pStyle w:val="Bulleted1"/>
      <w:lvlText w:val="-"/>
      <w:lvlJc w:val="left"/>
      <w:pPr>
        <w:tabs>
          <w:tab w:val="num" w:pos="1661"/>
        </w:tabs>
        <w:ind w:left="1661" w:hanging="357"/>
      </w:pPr>
      <w:rPr>
        <w:rFonts w:ascii="Arial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8"/>
  </w:num>
  <w:num w:numId="4">
    <w:abstractNumId w:val="16"/>
  </w:num>
  <w:num w:numId="5">
    <w:abstractNumId w:val="13"/>
  </w:num>
  <w:num w:numId="6">
    <w:abstractNumId w:val="23"/>
  </w:num>
  <w:num w:numId="7">
    <w:abstractNumId w:val="12"/>
  </w:num>
  <w:num w:numId="8">
    <w:abstractNumId w:val="26"/>
  </w:num>
  <w:num w:numId="9">
    <w:abstractNumId w:val="25"/>
  </w:num>
  <w:num w:numId="10">
    <w:abstractNumId w:val="17"/>
  </w:num>
  <w:num w:numId="11">
    <w:abstractNumId w:val="24"/>
  </w:num>
  <w:num w:numId="12">
    <w:abstractNumId w:val="10"/>
  </w:num>
  <w:num w:numId="13">
    <w:abstractNumId w:val="21"/>
  </w:num>
  <w:num w:numId="14">
    <w:abstractNumId w:val="14"/>
  </w:num>
  <w:num w:numId="15">
    <w:abstractNumId w:val="22"/>
  </w:num>
  <w:num w:numId="16">
    <w:abstractNumId w:val="11"/>
  </w:num>
  <w:num w:numId="17">
    <w:abstractNumId w:val="15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saveSubsetFont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noPunctuationKerning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73"/>
    <w:rsid w:val="00010A6C"/>
    <w:rsid w:val="00023E5F"/>
    <w:rsid w:val="0002744D"/>
    <w:rsid w:val="0003603B"/>
    <w:rsid w:val="0003763B"/>
    <w:rsid w:val="00040BCF"/>
    <w:rsid w:val="00053594"/>
    <w:rsid w:val="000537EA"/>
    <w:rsid w:val="0006083F"/>
    <w:rsid w:val="00063C2D"/>
    <w:rsid w:val="00070C87"/>
    <w:rsid w:val="000720BE"/>
    <w:rsid w:val="000754DA"/>
    <w:rsid w:val="00076386"/>
    <w:rsid w:val="00077F7C"/>
    <w:rsid w:val="0009112A"/>
    <w:rsid w:val="00097EE3"/>
    <w:rsid w:val="000A1FB6"/>
    <w:rsid w:val="000B2269"/>
    <w:rsid w:val="000B3D12"/>
    <w:rsid w:val="000B4330"/>
    <w:rsid w:val="000B51AF"/>
    <w:rsid w:val="000C10A6"/>
    <w:rsid w:val="000C21FC"/>
    <w:rsid w:val="000C2586"/>
    <w:rsid w:val="000D0F63"/>
    <w:rsid w:val="000D12AC"/>
    <w:rsid w:val="000D188F"/>
    <w:rsid w:val="000D3037"/>
    <w:rsid w:val="000D581E"/>
    <w:rsid w:val="000D6AF3"/>
    <w:rsid w:val="000E3DA2"/>
    <w:rsid w:val="000E3F76"/>
    <w:rsid w:val="000E4C00"/>
    <w:rsid w:val="000F18A3"/>
    <w:rsid w:val="00102EC3"/>
    <w:rsid w:val="00104966"/>
    <w:rsid w:val="00111A61"/>
    <w:rsid w:val="00117F0D"/>
    <w:rsid w:val="0012137E"/>
    <w:rsid w:val="00122834"/>
    <w:rsid w:val="001241D5"/>
    <w:rsid w:val="001317B7"/>
    <w:rsid w:val="00140F7C"/>
    <w:rsid w:val="00147984"/>
    <w:rsid w:val="0015059E"/>
    <w:rsid w:val="001539F1"/>
    <w:rsid w:val="00154C5C"/>
    <w:rsid w:val="001550DC"/>
    <w:rsid w:val="00162A6C"/>
    <w:rsid w:val="00165181"/>
    <w:rsid w:val="00165BD9"/>
    <w:rsid w:val="001666B0"/>
    <w:rsid w:val="00166A82"/>
    <w:rsid w:val="00174112"/>
    <w:rsid w:val="0018027A"/>
    <w:rsid w:val="001811E7"/>
    <w:rsid w:val="00185EC9"/>
    <w:rsid w:val="00186190"/>
    <w:rsid w:val="0018707A"/>
    <w:rsid w:val="001970FB"/>
    <w:rsid w:val="00197137"/>
    <w:rsid w:val="001A2099"/>
    <w:rsid w:val="001A3062"/>
    <w:rsid w:val="001A3B33"/>
    <w:rsid w:val="001A48E0"/>
    <w:rsid w:val="001A4D54"/>
    <w:rsid w:val="001B3448"/>
    <w:rsid w:val="001B40BD"/>
    <w:rsid w:val="001B646D"/>
    <w:rsid w:val="001C014C"/>
    <w:rsid w:val="001C0766"/>
    <w:rsid w:val="001C0817"/>
    <w:rsid w:val="001C1CC3"/>
    <w:rsid w:val="001C29EA"/>
    <w:rsid w:val="001C311E"/>
    <w:rsid w:val="001C5585"/>
    <w:rsid w:val="001C6CD7"/>
    <w:rsid w:val="001C73E3"/>
    <w:rsid w:val="001D1686"/>
    <w:rsid w:val="001D58D9"/>
    <w:rsid w:val="001D708E"/>
    <w:rsid w:val="001D7D3A"/>
    <w:rsid w:val="001E2DAB"/>
    <w:rsid w:val="001E73EE"/>
    <w:rsid w:val="001F080E"/>
    <w:rsid w:val="001F3DCF"/>
    <w:rsid w:val="001F6D9F"/>
    <w:rsid w:val="0020097C"/>
    <w:rsid w:val="002076DA"/>
    <w:rsid w:val="00207AD2"/>
    <w:rsid w:val="00211B11"/>
    <w:rsid w:val="00220E22"/>
    <w:rsid w:val="00222ACF"/>
    <w:rsid w:val="002250FE"/>
    <w:rsid w:val="002274CC"/>
    <w:rsid w:val="00231865"/>
    <w:rsid w:val="00236CB5"/>
    <w:rsid w:val="00247EAF"/>
    <w:rsid w:val="0025070E"/>
    <w:rsid w:val="00252F33"/>
    <w:rsid w:val="0025557E"/>
    <w:rsid w:val="00262F04"/>
    <w:rsid w:val="00263C16"/>
    <w:rsid w:val="00266586"/>
    <w:rsid w:val="002704D7"/>
    <w:rsid w:val="00281695"/>
    <w:rsid w:val="00286C64"/>
    <w:rsid w:val="0029098D"/>
    <w:rsid w:val="002A6329"/>
    <w:rsid w:val="002A6FC2"/>
    <w:rsid w:val="002B0F0B"/>
    <w:rsid w:val="002B1B9A"/>
    <w:rsid w:val="002B2274"/>
    <w:rsid w:val="002B2CCB"/>
    <w:rsid w:val="002B2E2D"/>
    <w:rsid w:val="002B3A67"/>
    <w:rsid w:val="002C4683"/>
    <w:rsid w:val="002C62D7"/>
    <w:rsid w:val="002D26A1"/>
    <w:rsid w:val="002E0554"/>
    <w:rsid w:val="002E4D97"/>
    <w:rsid w:val="002E55BC"/>
    <w:rsid w:val="002E6981"/>
    <w:rsid w:val="002F76A9"/>
    <w:rsid w:val="003044FB"/>
    <w:rsid w:val="0030535E"/>
    <w:rsid w:val="00305D02"/>
    <w:rsid w:val="00310135"/>
    <w:rsid w:val="003127E0"/>
    <w:rsid w:val="003136B0"/>
    <w:rsid w:val="003179A3"/>
    <w:rsid w:val="0032000A"/>
    <w:rsid w:val="0032369E"/>
    <w:rsid w:val="0032673B"/>
    <w:rsid w:val="0033382C"/>
    <w:rsid w:val="003363FE"/>
    <w:rsid w:val="00344D1E"/>
    <w:rsid w:val="00345F52"/>
    <w:rsid w:val="00346C6E"/>
    <w:rsid w:val="0034710F"/>
    <w:rsid w:val="00356E7E"/>
    <w:rsid w:val="003617EB"/>
    <w:rsid w:val="003618DE"/>
    <w:rsid w:val="003644CA"/>
    <w:rsid w:val="00365000"/>
    <w:rsid w:val="00365AFE"/>
    <w:rsid w:val="00367920"/>
    <w:rsid w:val="0037208D"/>
    <w:rsid w:val="00372F04"/>
    <w:rsid w:val="003730AF"/>
    <w:rsid w:val="00375B0C"/>
    <w:rsid w:val="00381AF0"/>
    <w:rsid w:val="0038511B"/>
    <w:rsid w:val="00385676"/>
    <w:rsid w:val="00390262"/>
    <w:rsid w:val="003A13DC"/>
    <w:rsid w:val="003A2FD3"/>
    <w:rsid w:val="003A3D74"/>
    <w:rsid w:val="003A75DA"/>
    <w:rsid w:val="003B27C3"/>
    <w:rsid w:val="003B46EE"/>
    <w:rsid w:val="003C3954"/>
    <w:rsid w:val="003C4B32"/>
    <w:rsid w:val="003C5359"/>
    <w:rsid w:val="003C6B65"/>
    <w:rsid w:val="003D2396"/>
    <w:rsid w:val="003D414D"/>
    <w:rsid w:val="003D5D21"/>
    <w:rsid w:val="003D7065"/>
    <w:rsid w:val="003E1A3E"/>
    <w:rsid w:val="003F0270"/>
    <w:rsid w:val="003F2DA3"/>
    <w:rsid w:val="003F5053"/>
    <w:rsid w:val="003F5356"/>
    <w:rsid w:val="003F6E4D"/>
    <w:rsid w:val="00400128"/>
    <w:rsid w:val="004043C4"/>
    <w:rsid w:val="00404A94"/>
    <w:rsid w:val="00405A96"/>
    <w:rsid w:val="0041641A"/>
    <w:rsid w:val="00423121"/>
    <w:rsid w:val="00430F1F"/>
    <w:rsid w:val="004312FC"/>
    <w:rsid w:val="00435700"/>
    <w:rsid w:val="00441EE6"/>
    <w:rsid w:val="00445353"/>
    <w:rsid w:val="004461C6"/>
    <w:rsid w:val="004617C9"/>
    <w:rsid w:val="00462421"/>
    <w:rsid w:val="00462CA3"/>
    <w:rsid w:val="004730D6"/>
    <w:rsid w:val="004740F7"/>
    <w:rsid w:val="0047694E"/>
    <w:rsid w:val="004773F0"/>
    <w:rsid w:val="00477B6D"/>
    <w:rsid w:val="00482FDC"/>
    <w:rsid w:val="0049055F"/>
    <w:rsid w:val="0049631D"/>
    <w:rsid w:val="00496487"/>
    <w:rsid w:val="004A05F4"/>
    <w:rsid w:val="004A0804"/>
    <w:rsid w:val="004B48BD"/>
    <w:rsid w:val="004B74AB"/>
    <w:rsid w:val="004C172C"/>
    <w:rsid w:val="004C6920"/>
    <w:rsid w:val="004D2917"/>
    <w:rsid w:val="004E01EB"/>
    <w:rsid w:val="004E3206"/>
    <w:rsid w:val="004E6233"/>
    <w:rsid w:val="00501BF0"/>
    <w:rsid w:val="00503B7F"/>
    <w:rsid w:val="00506D7A"/>
    <w:rsid w:val="00517E75"/>
    <w:rsid w:val="0052273C"/>
    <w:rsid w:val="00523A67"/>
    <w:rsid w:val="00524C5B"/>
    <w:rsid w:val="00526A63"/>
    <w:rsid w:val="005323AE"/>
    <w:rsid w:val="0054621C"/>
    <w:rsid w:val="00546A07"/>
    <w:rsid w:val="00547D96"/>
    <w:rsid w:val="005521AC"/>
    <w:rsid w:val="00552E2E"/>
    <w:rsid w:val="00563F96"/>
    <w:rsid w:val="0056657C"/>
    <w:rsid w:val="00566CE6"/>
    <w:rsid w:val="00566F5C"/>
    <w:rsid w:val="00567D85"/>
    <w:rsid w:val="00570782"/>
    <w:rsid w:val="00571E51"/>
    <w:rsid w:val="00575E08"/>
    <w:rsid w:val="00580207"/>
    <w:rsid w:val="005924DB"/>
    <w:rsid w:val="005A140A"/>
    <w:rsid w:val="005A1E64"/>
    <w:rsid w:val="005A4C88"/>
    <w:rsid w:val="005A71E8"/>
    <w:rsid w:val="005B17B7"/>
    <w:rsid w:val="005B35F8"/>
    <w:rsid w:val="005B4364"/>
    <w:rsid w:val="005C1F02"/>
    <w:rsid w:val="005C3EE2"/>
    <w:rsid w:val="005E1937"/>
    <w:rsid w:val="005E2D34"/>
    <w:rsid w:val="005E33FF"/>
    <w:rsid w:val="005F05D7"/>
    <w:rsid w:val="00601BEC"/>
    <w:rsid w:val="00603D1A"/>
    <w:rsid w:val="00605E95"/>
    <w:rsid w:val="00606F38"/>
    <w:rsid w:val="006071ED"/>
    <w:rsid w:val="006079EE"/>
    <w:rsid w:val="0062276F"/>
    <w:rsid w:val="0062325E"/>
    <w:rsid w:val="0062597C"/>
    <w:rsid w:val="0062754E"/>
    <w:rsid w:val="00631A2F"/>
    <w:rsid w:val="0063244F"/>
    <w:rsid w:val="00632CD0"/>
    <w:rsid w:val="006352DE"/>
    <w:rsid w:val="00653CF7"/>
    <w:rsid w:val="00664AF7"/>
    <w:rsid w:val="006678A5"/>
    <w:rsid w:val="006702B1"/>
    <w:rsid w:val="006719C8"/>
    <w:rsid w:val="006752C6"/>
    <w:rsid w:val="00681060"/>
    <w:rsid w:val="00681162"/>
    <w:rsid w:val="00681DAC"/>
    <w:rsid w:val="00687E11"/>
    <w:rsid w:val="006954A3"/>
    <w:rsid w:val="006A1EF9"/>
    <w:rsid w:val="006A20CD"/>
    <w:rsid w:val="006A68B0"/>
    <w:rsid w:val="006A6998"/>
    <w:rsid w:val="006A6D02"/>
    <w:rsid w:val="006B08B4"/>
    <w:rsid w:val="006B20D4"/>
    <w:rsid w:val="006B2511"/>
    <w:rsid w:val="006B5E75"/>
    <w:rsid w:val="006B65F8"/>
    <w:rsid w:val="006B6B6F"/>
    <w:rsid w:val="006B7148"/>
    <w:rsid w:val="006B7CBD"/>
    <w:rsid w:val="006C2450"/>
    <w:rsid w:val="006C4133"/>
    <w:rsid w:val="006C5B84"/>
    <w:rsid w:val="006D0718"/>
    <w:rsid w:val="006D1D4E"/>
    <w:rsid w:val="006D47AE"/>
    <w:rsid w:val="006D49DE"/>
    <w:rsid w:val="006E0105"/>
    <w:rsid w:val="006E01AE"/>
    <w:rsid w:val="006F0BA6"/>
    <w:rsid w:val="006F1BE1"/>
    <w:rsid w:val="006F2683"/>
    <w:rsid w:val="006F3611"/>
    <w:rsid w:val="006F39D4"/>
    <w:rsid w:val="006F5666"/>
    <w:rsid w:val="0070000B"/>
    <w:rsid w:val="0070236D"/>
    <w:rsid w:val="00704DE9"/>
    <w:rsid w:val="00706584"/>
    <w:rsid w:val="00706C9A"/>
    <w:rsid w:val="00707417"/>
    <w:rsid w:val="00712440"/>
    <w:rsid w:val="00717310"/>
    <w:rsid w:val="0072012C"/>
    <w:rsid w:val="0072129B"/>
    <w:rsid w:val="007221EB"/>
    <w:rsid w:val="00726C1F"/>
    <w:rsid w:val="007311E4"/>
    <w:rsid w:val="00731418"/>
    <w:rsid w:val="00733DE3"/>
    <w:rsid w:val="00736497"/>
    <w:rsid w:val="00743B5A"/>
    <w:rsid w:val="00751B31"/>
    <w:rsid w:val="00752B43"/>
    <w:rsid w:val="007578FD"/>
    <w:rsid w:val="0077050C"/>
    <w:rsid w:val="0078049F"/>
    <w:rsid w:val="00786B0C"/>
    <w:rsid w:val="0079023C"/>
    <w:rsid w:val="00790E7A"/>
    <w:rsid w:val="00793090"/>
    <w:rsid w:val="007945EC"/>
    <w:rsid w:val="007A69F0"/>
    <w:rsid w:val="007A7D2F"/>
    <w:rsid w:val="007B1698"/>
    <w:rsid w:val="007B1CCB"/>
    <w:rsid w:val="007C314E"/>
    <w:rsid w:val="007C3756"/>
    <w:rsid w:val="007C533D"/>
    <w:rsid w:val="007E094A"/>
    <w:rsid w:val="007E0F86"/>
    <w:rsid w:val="007E5F67"/>
    <w:rsid w:val="007F04BE"/>
    <w:rsid w:val="007F2CCD"/>
    <w:rsid w:val="007F3983"/>
    <w:rsid w:val="007F5D2F"/>
    <w:rsid w:val="00800924"/>
    <w:rsid w:val="00805B32"/>
    <w:rsid w:val="00811A31"/>
    <w:rsid w:val="0082411F"/>
    <w:rsid w:val="00830E28"/>
    <w:rsid w:val="00832015"/>
    <w:rsid w:val="00832B02"/>
    <w:rsid w:val="0083545D"/>
    <w:rsid w:val="00836344"/>
    <w:rsid w:val="008519F2"/>
    <w:rsid w:val="00852AAD"/>
    <w:rsid w:val="008547FA"/>
    <w:rsid w:val="008562F9"/>
    <w:rsid w:val="00861A9F"/>
    <w:rsid w:val="00862884"/>
    <w:rsid w:val="00862A7C"/>
    <w:rsid w:val="00864BB1"/>
    <w:rsid w:val="00864EF0"/>
    <w:rsid w:val="0086699E"/>
    <w:rsid w:val="00866F7A"/>
    <w:rsid w:val="008702E0"/>
    <w:rsid w:val="00872662"/>
    <w:rsid w:val="0087269B"/>
    <w:rsid w:val="00872B0D"/>
    <w:rsid w:val="00877090"/>
    <w:rsid w:val="00877A73"/>
    <w:rsid w:val="00887DC5"/>
    <w:rsid w:val="008918C5"/>
    <w:rsid w:val="0089244F"/>
    <w:rsid w:val="00895123"/>
    <w:rsid w:val="00897B3C"/>
    <w:rsid w:val="008A1E2D"/>
    <w:rsid w:val="008A327E"/>
    <w:rsid w:val="008B21AA"/>
    <w:rsid w:val="008B4F95"/>
    <w:rsid w:val="008B69BA"/>
    <w:rsid w:val="008B7A27"/>
    <w:rsid w:val="008D2B09"/>
    <w:rsid w:val="008D2C21"/>
    <w:rsid w:val="008D4549"/>
    <w:rsid w:val="008D5159"/>
    <w:rsid w:val="008E0342"/>
    <w:rsid w:val="008E0A5E"/>
    <w:rsid w:val="008E5C5D"/>
    <w:rsid w:val="008F01C5"/>
    <w:rsid w:val="00900AE5"/>
    <w:rsid w:val="009133BB"/>
    <w:rsid w:val="00917FE3"/>
    <w:rsid w:val="00921ADA"/>
    <w:rsid w:val="00923181"/>
    <w:rsid w:val="00925835"/>
    <w:rsid w:val="0093083E"/>
    <w:rsid w:val="00941856"/>
    <w:rsid w:val="00946E4A"/>
    <w:rsid w:val="0094708B"/>
    <w:rsid w:val="00960385"/>
    <w:rsid w:val="00962473"/>
    <w:rsid w:val="00964384"/>
    <w:rsid w:val="00966A73"/>
    <w:rsid w:val="00967231"/>
    <w:rsid w:val="009734C5"/>
    <w:rsid w:val="009742BA"/>
    <w:rsid w:val="009753EA"/>
    <w:rsid w:val="00976CA8"/>
    <w:rsid w:val="00981F74"/>
    <w:rsid w:val="00984AE0"/>
    <w:rsid w:val="00987FD2"/>
    <w:rsid w:val="009913F5"/>
    <w:rsid w:val="009A5222"/>
    <w:rsid w:val="009B0160"/>
    <w:rsid w:val="009B0C3C"/>
    <w:rsid w:val="009B7BE7"/>
    <w:rsid w:val="009C01DA"/>
    <w:rsid w:val="009C1E09"/>
    <w:rsid w:val="009C26DB"/>
    <w:rsid w:val="009C288F"/>
    <w:rsid w:val="009C4714"/>
    <w:rsid w:val="009C476B"/>
    <w:rsid w:val="009C7224"/>
    <w:rsid w:val="009C7EFD"/>
    <w:rsid w:val="009F00B4"/>
    <w:rsid w:val="009F056D"/>
    <w:rsid w:val="009F4133"/>
    <w:rsid w:val="009F5C0F"/>
    <w:rsid w:val="009F722D"/>
    <w:rsid w:val="00A00C14"/>
    <w:rsid w:val="00A035CF"/>
    <w:rsid w:val="00A06EE6"/>
    <w:rsid w:val="00A13816"/>
    <w:rsid w:val="00A143C5"/>
    <w:rsid w:val="00A14A8C"/>
    <w:rsid w:val="00A15D6D"/>
    <w:rsid w:val="00A2384B"/>
    <w:rsid w:val="00A24DD9"/>
    <w:rsid w:val="00A25BCB"/>
    <w:rsid w:val="00A30094"/>
    <w:rsid w:val="00A3149A"/>
    <w:rsid w:val="00A315DB"/>
    <w:rsid w:val="00A31BA3"/>
    <w:rsid w:val="00A33EB1"/>
    <w:rsid w:val="00A4138F"/>
    <w:rsid w:val="00A41672"/>
    <w:rsid w:val="00A429E6"/>
    <w:rsid w:val="00A45715"/>
    <w:rsid w:val="00A474AE"/>
    <w:rsid w:val="00A53F61"/>
    <w:rsid w:val="00A55290"/>
    <w:rsid w:val="00A55C97"/>
    <w:rsid w:val="00A564E0"/>
    <w:rsid w:val="00A6476E"/>
    <w:rsid w:val="00A70865"/>
    <w:rsid w:val="00A71D5A"/>
    <w:rsid w:val="00A7341B"/>
    <w:rsid w:val="00A75044"/>
    <w:rsid w:val="00A75B51"/>
    <w:rsid w:val="00A75DB1"/>
    <w:rsid w:val="00A761B3"/>
    <w:rsid w:val="00A85075"/>
    <w:rsid w:val="00A86D26"/>
    <w:rsid w:val="00A876E4"/>
    <w:rsid w:val="00A87744"/>
    <w:rsid w:val="00A925FA"/>
    <w:rsid w:val="00AC02AF"/>
    <w:rsid w:val="00AC3092"/>
    <w:rsid w:val="00AC6ED5"/>
    <w:rsid w:val="00AC7FAB"/>
    <w:rsid w:val="00AD05DB"/>
    <w:rsid w:val="00AD0F30"/>
    <w:rsid w:val="00AD24AE"/>
    <w:rsid w:val="00AD2AFA"/>
    <w:rsid w:val="00AE6FB6"/>
    <w:rsid w:val="00AE78A9"/>
    <w:rsid w:val="00AF1460"/>
    <w:rsid w:val="00AF2349"/>
    <w:rsid w:val="00B02CF3"/>
    <w:rsid w:val="00B03435"/>
    <w:rsid w:val="00B065ED"/>
    <w:rsid w:val="00B119B0"/>
    <w:rsid w:val="00B16012"/>
    <w:rsid w:val="00B21AEA"/>
    <w:rsid w:val="00B26E5E"/>
    <w:rsid w:val="00B27156"/>
    <w:rsid w:val="00B30021"/>
    <w:rsid w:val="00B30586"/>
    <w:rsid w:val="00B319CC"/>
    <w:rsid w:val="00B407BA"/>
    <w:rsid w:val="00B43E60"/>
    <w:rsid w:val="00B4782F"/>
    <w:rsid w:val="00B55F63"/>
    <w:rsid w:val="00B57673"/>
    <w:rsid w:val="00B60F07"/>
    <w:rsid w:val="00B621D2"/>
    <w:rsid w:val="00B63B0D"/>
    <w:rsid w:val="00B67AC9"/>
    <w:rsid w:val="00B71ABB"/>
    <w:rsid w:val="00B75D96"/>
    <w:rsid w:val="00B7657C"/>
    <w:rsid w:val="00B7761C"/>
    <w:rsid w:val="00B80E69"/>
    <w:rsid w:val="00B82A86"/>
    <w:rsid w:val="00B85209"/>
    <w:rsid w:val="00B96068"/>
    <w:rsid w:val="00BA445D"/>
    <w:rsid w:val="00BA61DF"/>
    <w:rsid w:val="00BA687E"/>
    <w:rsid w:val="00BA733E"/>
    <w:rsid w:val="00BA7BBA"/>
    <w:rsid w:val="00BB0FF8"/>
    <w:rsid w:val="00BB17BF"/>
    <w:rsid w:val="00BB27DA"/>
    <w:rsid w:val="00BB5660"/>
    <w:rsid w:val="00BB62A3"/>
    <w:rsid w:val="00BB7C03"/>
    <w:rsid w:val="00BC1C60"/>
    <w:rsid w:val="00BC2230"/>
    <w:rsid w:val="00BC4989"/>
    <w:rsid w:val="00BE0731"/>
    <w:rsid w:val="00BE2A16"/>
    <w:rsid w:val="00BE2E14"/>
    <w:rsid w:val="00BE4C18"/>
    <w:rsid w:val="00BE71B3"/>
    <w:rsid w:val="00BF1582"/>
    <w:rsid w:val="00C05778"/>
    <w:rsid w:val="00C0669B"/>
    <w:rsid w:val="00C070B5"/>
    <w:rsid w:val="00C10C2E"/>
    <w:rsid w:val="00C1777B"/>
    <w:rsid w:val="00C23024"/>
    <w:rsid w:val="00C24C80"/>
    <w:rsid w:val="00C25C5E"/>
    <w:rsid w:val="00C334B7"/>
    <w:rsid w:val="00C41BAA"/>
    <w:rsid w:val="00C42062"/>
    <w:rsid w:val="00C4683A"/>
    <w:rsid w:val="00C517EA"/>
    <w:rsid w:val="00C56A90"/>
    <w:rsid w:val="00C5763E"/>
    <w:rsid w:val="00C60C08"/>
    <w:rsid w:val="00C613E7"/>
    <w:rsid w:val="00C64FB3"/>
    <w:rsid w:val="00C93F30"/>
    <w:rsid w:val="00C96D06"/>
    <w:rsid w:val="00CA4303"/>
    <w:rsid w:val="00CA505D"/>
    <w:rsid w:val="00CB56B3"/>
    <w:rsid w:val="00CB62C3"/>
    <w:rsid w:val="00CB646A"/>
    <w:rsid w:val="00CB6901"/>
    <w:rsid w:val="00CB77D7"/>
    <w:rsid w:val="00CC4E3D"/>
    <w:rsid w:val="00CC7A2D"/>
    <w:rsid w:val="00CE1012"/>
    <w:rsid w:val="00CE1560"/>
    <w:rsid w:val="00CE2E12"/>
    <w:rsid w:val="00CE36EC"/>
    <w:rsid w:val="00CE5C96"/>
    <w:rsid w:val="00CF4108"/>
    <w:rsid w:val="00CF5F9A"/>
    <w:rsid w:val="00D00005"/>
    <w:rsid w:val="00D00EB2"/>
    <w:rsid w:val="00D03447"/>
    <w:rsid w:val="00D052C2"/>
    <w:rsid w:val="00D05FDE"/>
    <w:rsid w:val="00D077E7"/>
    <w:rsid w:val="00D208C2"/>
    <w:rsid w:val="00D20C2C"/>
    <w:rsid w:val="00D20DD7"/>
    <w:rsid w:val="00D20E92"/>
    <w:rsid w:val="00D21C70"/>
    <w:rsid w:val="00D23F3E"/>
    <w:rsid w:val="00D34329"/>
    <w:rsid w:val="00D4583B"/>
    <w:rsid w:val="00D47254"/>
    <w:rsid w:val="00D54FF8"/>
    <w:rsid w:val="00D5597F"/>
    <w:rsid w:val="00D572D1"/>
    <w:rsid w:val="00D61AC8"/>
    <w:rsid w:val="00D64E07"/>
    <w:rsid w:val="00D65499"/>
    <w:rsid w:val="00D739DF"/>
    <w:rsid w:val="00D77B3B"/>
    <w:rsid w:val="00D84A57"/>
    <w:rsid w:val="00D87DE5"/>
    <w:rsid w:val="00D900EC"/>
    <w:rsid w:val="00D913D2"/>
    <w:rsid w:val="00D9304D"/>
    <w:rsid w:val="00D932A4"/>
    <w:rsid w:val="00D969C2"/>
    <w:rsid w:val="00D96FAE"/>
    <w:rsid w:val="00DA18A4"/>
    <w:rsid w:val="00DA1CB4"/>
    <w:rsid w:val="00DA1EDA"/>
    <w:rsid w:val="00DA2192"/>
    <w:rsid w:val="00DA2EC4"/>
    <w:rsid w:val="00DA6A7F"/>
    <w:rsid w:val="00DA7A23"/>
    <w:rsid w:val="00DB1B63"/>
    <w:rsid w:val="00DB7757"/>
    <w:rsid w:val="00DC0487"/>
    <w:rsid w:val="00DC4051"/>
    <w:rsid w:val="00DC574C"/>
    <w:rsid w:val="00DD3A99"/>
    <w:rsid w:val="00DD6B4D"/>
    <w:rsid w:val="00DE1FEE"/>
    <w:rsid w:val="00DE32AE"/>
    <w:rsid w:val="00DE3E8C"/>
    <w:rsid w:val="00DF0370"/>
    <w:rsid w:val="00DF7790"/>
    <w:rsid w:val="00E00BCA"/>
    <w:rsid w:val="00E02798"/>
    <w:rsid w:val="00E03B70"/>
    <w:rsid w:val="00E0484A"/>
    <w:rsid w:val="00E105C5"/>
    <w:rsid w:val="00E10A82"/>
    <w:rsid w:val="00E337B8"/>
    <w:rsid w:val="00E377DB"/>
    <w:rsid w:val="00E4121F"/>
    <w:rsid w:val="00E5386E"/>
    <w:rsid w:val="00E5533F"/>
    <w:rsid w:val="00E60977"/>
    <w:rsid w:val="00E61557"/>
    <w:rsid w:val="00E62310"/>
    <w:rsid w:val="00E62724"/>
    <w:rsid w:val="00E644AB"/>
    <w:rsid w:val="00E74C5C"/>
    <w:rsid w:val="00E74C89"/>
    <w:rsid w:val="00E82887"/>
    <w:rsid w:val="00E84E25"/>
    <w:rsid w:val="00E867E7"/>
    <w:rsid w:val="00E91FFF"/>
    <w:rsid w:val="00EA422D"/>
    <w:rsid w:val="00EA5082"/>
    <w:rsid w:val="00EB0EB7"/>
    <w:rsid w:val="00EB416C"/>
    <w:rsid w:val="00EC0321"/>
    <w:rsid w:val="00EC6C51"/>
    <w:rsid w:val="00ED06F4"/>
    <w:rsid w:val="00ED3E52"/>
    <w:rsid w:val="00ED6431"/>
    <w:rsid w:val="00ED797A"/>
    <w:rsid w:val="00EE05B7"/>
    <w:rsid w:val="00EE382A"/>
    <w:rsid w:val="00EE3AAE"/>
    <w:rsid w:val="00EE6522"/>
    <w:rsid w:val="00EF1D7D"/>
    <w:rsid w:val="00EF6FC9"/>
    <w:rsid w:val="00F069DA"/>
    <w:rsid w:val="00F24501"/>
    <w:rsid w:val="00F30BA9"/>
    <w:rsid w:val="00F316E1"/>
    <w:rsid w:val="00F32500"/>
    <w:rsid w:val="00F37EA1"/>
    <w:rsid w:val="00F401E6"/>
    <w:rsid w:val="00F51AA2"/>
    <w:rsid w:val="00F52BA7"/>
    <w:rsid w:val="00F53189"/>
    <w:rsid w:val="00F64DB2"/>
    <w:rsid w:val="00F65707"/>
    <w:rsid w:val="00F66D49"/>
    <w:rsid w:val="00F66F94"/>
    <w:rsid w:val="00F70D82"/>
    <w:rsid w:val="00F71361"/>
    <w:rsid w:val="00F772F2"/>
    <w:rsid w:val="00F77956"/>
    <w:rsid w:val="00F77FAA"/>
    <w:rsid w:val="00F809D1"/>
    <w:rsid w:val="00F80AB9"/>
    <w:rsid w:val="00F823EB"/>
    <w:rsid w:val="00F87F92"/>
    <w:rsid w:val="00F91104"/>
    <w:rsid w:val="00F91600"/>
    <w:rsid w:val="00F920A9"/>
    <w:rsid w:val="00F92299"/>
    <w:rsid w:val="00FA0E3B"/>
    <w:rsid w:val="00FD0814"/>
    <w:rsid w:val="00FD1AAE"/>
    <w:rsid w:val="00FD4751"/>
    <w:rsid w:val="00FD5999"/>
    <w:rsid w:val="00FD642C"/>
    <w:rsid w:val="00FE501C"/>
    <w:rsid w:val="00FF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337"/>
    <o:shapelayout v:ext="edit">
      <o:idmap v:ext="edit" data="1"/>
    </o:shapelayout>
  </w:shapeDefaults>
  <w:decimalSymbol w:val=","/>
  <w:listSeparator w:val=";"/>
  <w14:docId w14:val="504DB350"/>
  <w15:docId w15:val="{252F0751-002D-44B6-BCB7-F39FCBB9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6F4"/>
    <w:rPr>
      <w:sz w:val="24"/>
      <w:szCs w:val="22"/>
    </w:rPr>
  </w:style>
  <w:style w:type="paragraph" w:styleId="Heading1">
    <w:name w:val="heading 1"/>
    <w:basedOn w:val="Normal"/>
    <w:next w:val="Sisennetty2"/>
    <w:qFormat/>
    <w:rsid w:val="00B319CC"/>
    <w:pPr>
      <w:keepNext/>
      <w:pageBreakBefore/>
      <w:spacing w:after="240"/>
      <w:outlineLvl w:val="0"/>
    </w:pPr>
    <w:rPr>
      <w:rFonts w:cs="Arial"/>
      <w:b/>
      <w:bCs/>
      <w:caps/>
      <w:sz w:val="28"/>
    </w:rPr>
  </w:style>
  <w:style w:type="paragraph" w:styleId="Heading2">
    <w:name w:val="heading 2"/>
    <w:basedOn w:val="Normal"/>
    <w:next w:val="Sisennetty2"/>
    <w:qFormat/>
    <w:rsid w:val="003C5359"/>
    <w:pPr>
      <w:keepNext/>
      <w:numPr>
        <w:ilvl w:val="1"/>
        <w:numId w:val="10"/>
      </w:numPr>
      <w:spacing w:before="240" w:after="240"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Sisennetty2"/>
    <w:qFormat/>
    <w:rsid w:val="003C5359"/>
    <w:pPr>
      <w:keepNext/>
      <w:numPr>
        <w:ilvl w:val="2"/>
        <w:numId w:val="10"/>
      </w:numPr>
      <w:spacing w:before="240" w:after="240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Sisennetty2"/>
    <w:qFormat/>
    <w:rsid w:val="003C5359"/>
    <w:pPr>
      <w:keepNext/>
      <w:numPr>
        <w:ilvl w:val="3"/>
        <w:numId w:val="10"/>
      </w:numPr>
      <w:spacing w:before="240" w:after="240"/>
      <w:outlineLvl w:val="3"/>
    </w:pPr>
    <w:rPr>
      <w:b/>
      <w:bCs/>
    </w:rPr>
  </w:style>
  <w:style w:type="paragraph" w:styleId="Heading5">
    <w:name w:val="heading 5"/>
    <w:basedOn w:val="Normal"/>
    <w:next w:val="Sisennetty2"/>
    <w:qFormat/>
    <w:rsid w:val="003C5359"/>
    <w:pPr>
      <w:keepNext/>
      <w:numPr>
        <w:ilvl w:val="4"/>
        <w:numId w:val="10"/>
      </w:numPr>
      <w:spacing w:before="240" w:after="240"/>
      <w:outlineLvl w:val="4"/>
    </w:pPr>
    <w:rPr>
      <w:b/>
      <w:bCs/>
      <w:iCs/>
    </w:rPr>
  </w:style>
  <w:style w:type="paragraph" w:styleId="Heading6">
    <w:name w:val="heading 6"/>
    <w:basedOn w:val="Normal"/>
    <w:next w:val="Sisennetty2"/>
    <w:qFormat/>
    <w:rsid w:val="003C5359"/>
    <w:pPr>
      <w:keepNext/>
      <w:numPr>
        <w:ilvl w:val="5"/>
        <w:numId w:val="10"/>
      </w:numPr>
      <w:spacing w:before="240" w:after="240"/>
      <w:outlineLvl w:val="5"/>
    </w:pPr>
    <w:rPr>
      <w:b/>
      <w:bCs/>
    </w:rPr>
  </w:style>
  <w:style w:type="paragraph" w:styleId="Heading7">
    <w:name w:val="heading 7"/>
    <w:basedOn w:val="Normal"/>
    <w:next w:val="Sisennetty2"/>
    <w:qFormat/>
    <w:rsid w:val="003C5359"/>
    <w:pPr>
      <w:keepNext/>
      <w:numPr>
        <w:ilvl w:val="6"/>
        <w:numId w:val="10"/>
      </w:numPr>
      <w:spacing w:before="240" w:after="240"/>
      <w:outlineLvl w:val="6"/>
    </w:pPr>
    <w:rPr>
      <w:b/>
    </w:rPr>
  </w:style>
  <w:style w:type="paragraph" w:styleId="Heading8">
    <w:name w:val="heading 8"/>
    <w:basedOn w:val="Normal"/>
    <w:next w:val="Sisennetty2"/>
    <w:qFormat/>
    <w:rsid w:val="003C5359"/>
    <w:pPr>
      <w:keepNext/>
      <w:numPr>
        <w:ilvl w:val="7"/>
        <w:numId w:val="10"/>
      </w:numPr>
      <w:spacing w:before="240" w:after="240"/>
      <w:outlineLvl w:val="7"/>
    </w:pPr>
    <w:rPr>
      <w:b/>
      <w:iCs/>
    </w:rPr>
  </w:style>
  <w:style w:type="paragraph" w:styleId="Heading9">
    <w:name w:val="heading 9"/>
    <w:basedOn w:val="Normal"/>
    <w:next w:val="Sisennetty2"/>
    <w:qFormat/>
    <w:rsid w:val="003C5359"/>
    <w:pPr>
      <w:keepNext/>
      <w:numPr>
        <w:ilvl w:val="8"/>
        <w:numId w:val="10"/>
      </w:numPr>
      <w:spacing w:before="240" w:after="240"/>
      <w:outlineLvl w:val="8"/>
    </w:pPr>
    <w:rPr>
      <w:rFonts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1">
    <w:name w:val="Indent 1"/>
    <w:basedOn w:val="Normal"/>
    <w:qFormat/>
    <w:rsid w:val="00077F7C"/>
    <w:pPr>
      <w:tabs>
        <w:tab w:val="left" w:pos="2268"/>
      </w:tabs>
      <w:spacing w:after="240"/>
      <w:ind w:left="1134"/>
    </w:pPr>
  </w:style>
  <w:style w:type="paragraph" w:customStyle="1" w:styleId="Sisennetty2">
    <w:name w:val="Sisennetty2"/>
    <w:basedOn w:val="Normal"/>
    <w:qFormat/>
    <w:rsid w:val="00077F7C"/>
    <w:pPr>
      <w:spacing w:after="240"/>
      <w:ind w:left="2268"/>
      <w:jc w:val="both"/>
    </w:pPr>
  </w:style>
  <w:style w:type="paragraph" w:customStyle="1" w:styleId="Sidetitle1">
    <w:name w:val="Sidetitle 1"/>
    <w:basedOn w:val="Normal"/>
    <w:next w:val="Indent1"/>
    <w:qFormat/>
    <w:rsid w:val="004740F7"/>
    <w:pPr>
      <w:ind w:left="1304" w:hanging="1304"/>
    </w:pPr>
  </w:style>
  <w:style w:type="paragraph" w:customStyle="1" w:styleId="Sidetitle2">
    <w:name w:val="Sidetitle 2"/>
    <w:basedOn w:val="Normal"/>
    <w:next w:val="Sisennetty2"/>
    <w:qFormat/>
    <w:rsid w:val="004740F7"/>
    <w:pPr>
      <w:ind w:left="2608" w:hanging="2608"/>
    </w:pPr>
  </w:style>
  <w:style w:type="paragraph" w:styleId="Footer">
    <w:name w:val="footer"/>
    <w:basedOn w:val="Normal"/>
    <w:link w:val="FooterChar"/>
    <w:rsid w:val="00C93F30"/>
    <w:rPr>
      <w:sz w:val="14"/>
    </w:rPr>
  </w:style>
  <w:style w:type="paragraph" w:styleId="Header">
    <w:name w:val="header"/>
    <w:basedOn w:val="Normal"/>
    <w:link w:val="HeaderChar"/>
    <w:uiPriority w:val="99"/>
    <w:rsid w:val="00C93F30"/>
    <w:rPr>
      <w:sz w:val="18"/>
    </w:rPr>
  </w:style>
  <w:style w:type="paragraph" w:customStyle="1" w:styleId="HeadingMain">
    <w:name w:val="HeadingMain"/>
    <w:basedOn w:val="Normal"/>
    <w:rsid w:val="00EC6C51"/>
    <w:pPr>
      <w:spacing w:before="480" w:after="240"/>
    </w:pPr>
    <w:rPr>
      <w:b/>
      <w:caps/>
      <w:sz w:val="28"/>
    </w:rPr>
  </w:style>
  <w:style w:type="paragraph" w:customStyle="1" w:styleId="Abc">
    <w:name w:val="Abc"/>
    <w:basedOn w:val="Normal"/>
    <w:qFormat/>
    <w:pPr>
      <w:numPr>
        <w:numId w:val="1"/>
      </w:numPr>
    </w:pPr>
  </w:style>
  <w:style w:type="paragraph" w:customStyle="1" w:styleId="Abc1">
    <w:name w:val="Abc 1"/>
    <w:basedOn w:val="Normal"/>
    <w:qFormat/>
    <w:rsid w:val="006D49DE"/>
    <w:pPr>
      <w:numPr>
        <w:numId w:val="2"/>
      </w:numPr>
    </w:pPr>
  </w:style>
  <w:style w:type="paragraph" w:customStyle="1" w:styleId="Abc2">
    <w:name w:val="Abc 2"/>
    <w:basedOn w:val="Normal"/>
    <w:qFormat/>
    <w:rsid w:val="006D49DE"/>
    <w:pPr>
      <w:numPr>
        <w:numId w:val="3"/>
      </w:numPr>
    </w:pPr>
  </w:style>
  <w:style w:type="paragraph" w:customStyle="1" w:styleId="Numbered1">
    <w:name w:val="Numbered 1"/>
    <w:basedOn w:val="Normal"/>
    <w:qFormat/>
    <w:rsid w:val="00F66D49"/>
    <w:pPr>
      <w:numPr>
        <w:numId w:val="5"/>
      </w:numPr>
      <w:spacing w:after="240"/>
      <w:ind w:left="2722" w:hanging="1361"/>
    </w:pPr>
    <w:rPr>
      <w:b/>
    </w:rPr>
  </w:style>
  <w:style w:type="paragraph" w:customStyle="1" w:styleId="Numbered">
    <w:name w:val="Numbered"/>
    <w:basedOn w:val="Normal"/>
    <w:qFormat/>
    <w:pPr>
      <w:numPr>
        <w:numId w:val="4"/>
      </w:numPr>
    </w:pPr>
  </w:style>
  <w:style w:type="paragraph" w:customStyle="1" w:styleId="Numbered2">
    <w:name w:val="Numbered 2"/>
    <w:basedOn w:val="Normal"/>
    <w:qFormat/>
    <w:rsid w:val="004740F7"/>
    <w:pPr>
      <w:numPr>
        <w:numId w:val="6"/>
      </w:numPr>
    </w:pPr>
  </w:style>
  <w:style w:type="paragraph" w:customStyle="1" w:styleId="Bulleted">
    <w:name w:val="Bulleted"/>
    <w:basedOn w:val="Normal"/>
    <w:qFormat/>
    <w:pPr>
      <w:numPr>
        <w:numId w:val="7"/>
      </w:numPr>
    </w:pPr>
  </w:style>
  <w:style w:type="paragraph" w:customStyle="1" w:styleId="Bulleted1">
    <w:name w:val="Bulleted 1"/>
    <w:basedOn w:val="Normal"/>
    <w:qFormat/>
    <w:rsid w:val="006D49DE"/>
    <w:pPr>
      <w:numPr>
        <w:numId w:val="8"/>
      </w:numPr>
    </w:pPr>
  </w:style>
  <w:style w:type="paragraph" w:customStyle="1" w:styleId="Bulleted2">
    <w:name w:val="Bulleted 2"/>
    <w:basedOn w:val="Normal"/>
    <w:qFormat/>
    <w:rsid w:val="006D49DE"/>
    <w:pPr>
      <w:numPr>
        <w:numId w:val="9"/>
      </w:numPr>
    </w:pPr>
  </w:style>
  <w:style w:type="paragraph" w:styleId="TOC1">
    <w:name w:val="toc 1"/>
    <w:basedOn w:val="Normal"/>
    <w:next w:val="Normal"/>
    <w:uiPriority w:val="39"/>
    <w:rsid w:val="004C6920"/>
    <w:pPr>
      <w:ind w:left="2268"/>
      <w:jc w:val="both"/>
    </w:pPr>
  </w:style>
  <w:style w:type="paragraph" w:styleId="TOC2">
    <w:name w:val="toc 2"/>
    <w:basedOn w:val="Normal"/>
    <w:next w:val="Normal"/>
    <w:semiHidden/>
    <w:pPr>
      <w:ind w:left="220"/>
    </w:pPr>
  </w:style>
  <w:style w:type="paragraph" w:styleId="TOC3">
    <w:name w:val="toc 3"/>
    <w:basedOn w:val="Normal"/>
    <w:next w:val="Normal"/>
    <w:semiHidden/>
    <w:pPr>
      <w:ind w:left="440"/>
    </w:pPr>
  </w:style>
  <w:style w:type="table" w:styleId="TableGrid">
    <w:name w:val="Table Grid"/>
    <w:basedOn w:val="TableNormal"/>
    <w:rsid w:val="00DC40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87F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7F92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8B69BA"/>
    <w:rPr>
      <w:rFonts w:ascii="Arial" w:hAnsi="Arial"/>
      <w:sz w:val="14"/>
      <w:szCs w:val="22"/>
    </w:rPr>
  </w:style>
  <w:style w:type="paragraph" w:customStyle="1" w:styleId="Alkukappale">
    <w:name w:val="Alkukappale"/>
    <w:basedOn w:val="Normal"/>
    <w:qFormat/>
    <w:rsid w:val="00EC6C51"/>
    <w:pPr>
      <w:tabs>
        <w:tab w:val="left" w:pos="2608"/>
      </w:tabs>
      <w:spacing w:after="240"/>
      <w:jc w:val="both"/>
    </w:pPr>
    <w:rPr>
      <w:bCs/>
      <w:szCs w:val="24"/>
      <w:lang w:eastAsia="en-US"/>
    </w:rPr>
  </w:style>
  <w:style w:type="paragraph" w:customStyle="1" w:styleId="Alkukappaleilmanvli">
    <w:name w:val="Alkukappale ilman väliä"/>
    <w:basedOn w:val="Alkukappale"/>
    <w:qFormat/>
    <w:rsid w:val="00EC6C51"/>
    <w:pPr>
      <w:spacing w:after="0"/>
    </w:pPr>
  </w:style>
  <w:style w:type="paragraph" w:customStyle="1" w:styleId="Indent3">
    <w:name w:val="Indent3"/>
    <w:basedOn w:val="Sisennetty2"/>
    <w:qFormat/>
    <w:rsid w:val="00077F7C"/>
    <w:pPr>
      <w:ind w:left="3402"/>
      <w:contextualSpacing/>
    </w:pPr>
  </w:style>
  <w:style w:type="paragraph" w:styleId="Title">
    <w:name w:val="Title"/>
    <w:basedOn w:val="Normal"/>
    <w:next w:val="Normal"/>
    <w:link w:val="TitleChar"/>
    <w:rsid w:val="00ED06F4"/>
    <w:pPr>
      <w:keepNext/>
      <w:pageBreakBefore/>
      <w:framePr w:wrap="notBeside" w:vAnchor="text" w:hAnchor="text" w:y="1"/>
      <w:spacing w:after="240"/>
      <w:contextualSpacing/>
    </w:pPr>
    <w:rPr>
      <w:rFonts w:eastAsiaTheme="majorEastAsia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rsid w:val="00ED06F4"/>
    <w:rPr>
      <w:rFonts w:eastAsiaTheme="majorEastAsia" w:cstheme="majorBidi"/>
      <w:b/>
      <w:caps/>
      <w:color w:val="000000" w:themeColor="text1"/>
      <w:spacing w:val="5"/>
      <w:kern w:val="28"/>
      <w:sz w:val="28"/>
      <w:szCs w:val="52"/>
    </w:rPr>
  </w:style>
  <w:style w:type="paragraph" w:customStyle="1" w:styleId="Heading0">
    <w:name w:val="Heading 0"/>
    <w:qFormat/>
    <w:rsid w:val="00CA4303"/>
    <w:pPr>
      <w:pageBreakBefore/>
      <w:numPr>
        <w:numId w:val="11"/>
      </w:numPr>
      <w:spacing w:after="240"/>
      <w:ind w:left="357" w:hanging="357"/>
      <w:contextualSpacing/>
    </w:pPr>
    <w:rPr>
      <w:rFonts w:eastAsiaTheme="majorEastAsia" w:cstheme="majorBidi"/>
      <w:b/>
      <w:caps/>
      <w:color w:val="000000" w:themeColor="text1"/>
      <w:spacing w:val="5"/>
      <w:kern w:val="28"/>
      <w:sz w:val="32"/>
      <w:szCs w:val="52"/>
    </w:rPr>
  </w:style>
  <w:style w:type="paragraph" w:styleId="ListParagraph">
    <w:name w:val="List Paragraph"/>
    <w:basedOn w:val="Normal"/>
    <w:uiPriority w:val="34"/>
    <w:qFormat/>
    <w:rsid w:val="00F316E1"/>
    <w:pPr>
      <w:ind w:left="720"/>
      <w:contextualSpacing/>
    </w:pPr>
  </w:style>
  <w:style w:type="paragraph" w:customStyle="1" w:styleId="Vliotsikko1">
    <w:name w:val="Väliotsikko1"/>
    <w:basedOn w:val="Indent1"/>
    <w:rsid w:val="00EB416C"/>
    <w:pPr>
      <w:keepNext/>
      <w:tabs>
        <w:tab w:val="left" w:pos="3969"/>
      </w:tabs>
      <w:ind w:left="2268" w:hanging="1134"/>
      <w:jc w:val="both"/>
    </w:pPr>
    <w:rPr>
      <w:b/>
      <w:bCs/>
    </w:rPr>
  </w:style>
  <w:style w:type="paragraph" w:customStyle="1" w:styleId="Sisennetty3">
    <w:name w:val="Sisennetty3"/>
    <w:basedOn w:val="Indent1"/>
    <w:qFormat/>
    <w:rsid w:val="00DA2192"/>
    <w:pPr>
      <w:ind w:left="3969"/>
      <w:jc w:val="both"/>
    </w:pPr>
  </w:style>
  <w:style w:type="paragraph" w:customStyle="1" w:styleId="Vliotsikko2">
    <w:name w:val="Väliotsikko2"/>
    <w:basedOn w:val="Sisennetty3"/>
    <w:qFormat/>
    <w:rsid w:val="009F4133"/>
    <w:pPr>
      <w:tabs>
        <w:tab w:val="clear" w:pos="2268"/>
        <w:tab w:val="left" w:pos="3969"/>
      </w:tabs>
      <w:ind w:left="2268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49055F"/>
    <w:rPr>
      <w:sz w:val="18"/>
      <w:szCs w:val="22"/>
    </w:rPr>
  </w:style>
  <w:style w:type="paragraph" w:customStyle="1" w:styleId="Sisennetty3yhteen">
    <w:name w:val="Sisennetty3 yhteen"/>
    <w:basedOn w:val="Sisennetty3"/>
    <w:qFormat/>
    <w:rsid w:val="00435700"/>
    <w:pPr>
      <w:spacing w:after="0"/>
    </w:pPr>
  </w:style>
  <w:style w:type="paragraph" w:customStyle="1" w:styleId="Kuva">
    <w:name w:val="Kuva"/>
    <w:basedOn w:val="Normal"/>
    <w:qFormat/>
    <w:rsid w:val="00ED6431"/>
    <w:pPr>
      <w:keepNext/>
      <w:spacing w:after="240"/>
      <w:jc w:val="center"/>
    </w:pPr>
  </w:style>
  <w:style w:type="paragraph" w:customStyle="1" w:styleId="Kuvateksti">
    <w:name w:val="Kuvateksti"/>
    <w:qFormat/>
    <w:rsid w:val="001C311E"/>
    <w:pPr>
      <w:spacing w:after="240"/>
      <w:jc w:val="center"/>
    </w:pPr>
    <w:rPr>
      <w:sz w:val="24"/>
      <w:szCs w:val="22"/>
    </w:rPr>
  </w:style>
  <w:style w:type="paragraph" w:styleId="BodyText">
    <w:name w:val="Body Text"/>
    <w:basedOn w:val="Normal"/>
    <w:link w:val="BodyTextChar"/>
    <w:unhideWhenUsed/>
    <w:rsid w:val="00B4782F"/>
    <w:pPr>
      <w:spacing w:after="240"/>
      <w:jc w:val="both"/>
    </w:pPr>
  </w:style>
  <w:style w:type="character" w:customStyle="1" w:styleId="BodyTextChar">
    <w:name w:val="Body Text Char"/>
    <w:basedOn w:val="DefaultParagraphFont"/>
    <w:link w:val="BodyText"/>
    <w:rsid w:val="00B4782F"/>
    <w:rPr>
      <w:sz w:val="24"/>
      <w:szCs w:val="22"/>
    </w:rPr>
  </w:style>
  <w:style w:type="paragraph" w:customStyle="1" w:styleId="Sisennetty1">
    <w:name w:val="Sisennetty1"/>
    <w:qFormat/>
    <w:rsid w:val="00EE382A"/>
    <w:pPr>
      <w:tabs>
        <w:tab w:val="left" w:pos="2268"/>
      </w:tabs>
      <w:spacing w:after="240"/>
      <w:ind w:left="1134"/>
      <w:jc w:val="both"/>
    </w:pPr>
    <w:rPr>
      <w:sz w:val="24"/>
      <w:szCs w:val="22"/>
    </w:rPr>
  </w:style>
  <w:style w:type="paragraph" w:customStyle="1" w:styleId="Vliotsikko">
    <w:name w:val="Väliotsikko"/>
    <w:basedOn w:val="Normal"/>
    <w:rsid w:val="0033382C"/>
    <w:pPr>
      <w:keepNext/>
      <w:tabs>
        <w:tab w:val="left" w:pos="2268"/>
        <w:tab w:val="left" w:pos="3969"/>
      </w:tabs>
      <w:spacing w:before="240" w:after="240"/>
      <w:ind w:left="2268" w:hanging="2268"/>
      <w:jc w:val="both"/>
    </w:pPr>
    <w:rPr>
      <w:b/>
      <w:szCs w:val="20"/>
      <w:lang w:eastAsia="en-US"/>
    </w:rPr>
  </w:style>
  <w:style w:type="paragraph" w:customStyle="1" w:styleId="StyleVliotsikkoNotBold">
    <w:name w:val="Style Väliotsikko + Not Bold"/>
    <w:basedOn w:val="Vliotsikko"/>
    <w:rsid w:val="002C4683"/>
    <w:pPr>
      <w:ind w:left="1361" w:hanging="1361"/>
    </w:pPr>
    <w:rPr>
      <w:b w:val="0"/>
    </w:rPr>
  </w:style>
  <w:style w:type="paragraph" w:customStyle="1" w:styleId="Luetteloviiva1">
    <w:name w:val="Luettelo viiva 1"/>
    <w:basedOn w:val="ListParagraph"/>
    <w:rsid w:val="00E644AB"/>
    <w:pPr>
      <w:numPr>
        <w:numId w:val="12"/>
      </w:numPr>
      <w:ind w:left="2268" w:hanging="567"/>
      <w:jc w:val="both"/>
    </w:pPr>
    <w:rPr>
      <w:szCs w:val="20"/>
    </w:rPr>
  </w:style>
  <w:style w:type="paragraph" w:customStyle="1" w:styleId="Luetteloviiva2">
    <w:name w:val="Luettelo viiva2"/>
    <w:basedOn w:val="ListParagraph"/>
    <w:qFormat/>
    <w:rsid w:val="006B7148"/>
    <w:pPr>
      <w:numPr>
        <w:numId w:val="13"/>
      </w:numPr>
      <w:ind w:left="2835" w:hanging="567"/>
      <w:contextualSpacing w:val="0"/>
      <w:jc w:val="both"/>
    </w:pPr>
  </w:style>
  <w:style w:type="paragraph" w:customStyle="1" w:styleId="Viiva">
    <w:name w:val="Viiva"/>
    <w:basedOn w:val="Normal"/>
    <w:qFormat/>
    <w:rsid w:val="00CB646A"/>
    <w:pPr>
      <w:numPr>
        <w:numId w:val="14"/>
      </w:numPr>
      <w:ind w:left="2268" w:hanging="567"/>
    </w:pPr>
  </w:style>
  <w:style w:type="paragraph" w:customStyle="1" w:styleId="StyleBefore12ptAfter12pt">
    <w:name w:val="Style Before:  12 pt After:  12 pt"/>
    <w:basedOn w:val="Normal"/>
    <w:rsid w:val="00CB646A"/>
    <w:pPr>
      <w:tabs>
        <w:tab w:val="left" w:pos="2268"/>
      </w:tabs>
      <w:spacing w:before="240" w:after="240"/>
    </w:pPr>
    <w:rPr>
      <w:szCs w:val="20"/>
    </w:rPr>
  </w:style>
  <w:style w:type="paragraph" w:customStyle="1" w:styleId="StyleBefore12ptAfter12pt1">
    <w:name w:val="Style Before:  12 pt After:  12 pt1"/>
    <w:basedOn w:val="Normal"/>
    <w:rsid w:val="00CB646A"/>
    <w:pPr>
      <w:tabs>
        <w:tab w:val="left" w:pos="2268"/>
      </w:tabs>
      <w:spacing w:before="240" w:after="240"/>
      <w:ind w:left="2268" w:hanging="2268"/>
    </w:pPr>
    <w:rPr>
      <w:szCs w:val="20"/>
    </w:rPr>
  </w:style>
  <w:style w:type="paragraph" w:customStyle="1" w:styleId="Viiva2">
    <w:name w:val="Viiva2"/>
    <w:basedOn w:val="Viiva"/>
    <w:qFormat/>
    <w:rsid w:val="00CB646A"/>
    <w:pPr>
      <w:spacing w:after="240"/>
      <w:ind w:left="2835"/>
      <w:contextualSpacing/>
    </w:pPr>
  </w:style>
  <w:style w:type="paragraph" w:customStyle="1" w:styleId="Body">
    <w:name w:val="Body"/>
    <w:basedOn w:val="Normal"/>
    <w:qFormat/>
    <w:rsid w:val="00CB646A"/>
    <w:pPr>
      <w:spacing w:after="240"/>
      <w:ind w:left="2268"/>
      <w:jc w:val="both"/>
    </w:pPr>
  </w:style>
  <w:style w:type="paragraph" w:customStyle="1" w:styleId="Bodybefore">
    <w:name w:val="Body before"/>
    <w:basedOn w:val="Normal"/>
    <w:qFormat/>
    <w:rsid w:val="00CB646A"/>
    <w:pPr>
      <w:ind w:left="2268"/>
      <w:jc w:val="both"/>
    </w:pPr>
  </w:style>
  <w:style w:type="character" w:styleId="Hyperlink">
    <w:name w:val="Hyperlink"/>
    <w:basedOn w:val="DefaultParagraphFont"/>
    <w:uiPriority w:val="99"/>
    <w:unhideWhenUsed/>
    <w:rsid w:val="001D7D3A"/>
    <w:rPr>
      <w:color w:val="0065BD" w:themeColor="hyperlink"/>
      <w:u w:val="single"/>
    </w:rPr>
  </w:style>
  <w:style w:type="paragraph" w:customStyle="1" w:styleId="Vliotsikkoyhteen">
    <w:name w:val="Väliotsikko yhteen"/>
    <w:basedOn w:val="Vliotsikko"/>
    <w:qFormat/>
    <w:rsid w:val="009913F5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4C6920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742B" w:themeColor="accent1" w:themeShade="BF"/>
      <w:sz w:val="32"/>
      <w:szCs w:val="32"/>
    </w:rPr>
  </w:style>
  <w:style w:type="paragraph" w:customStyle="1" w:styleId="LuetteloNumerointi">
    <w:name w:val="Luettelo Numerointi"/>
    <w:basedOn w:val="Normal"/>
    <w:qFormat/>
    <w:rsid w:val="00263C16"/>
    <w:pPr>
      <w:numPr>
        <w:numId w:val="16"/>
      </w:numPr>
      <w:spacing w:after="240"/>
      <w:ind w:left="2268" w:hanging="567"/>
      <w:contextualSpacing/>
      <w:jc w:val="both"/>
    </w:pPr>
  </w:style>
  <w:style w:type="paragraph" w:customStyle="1" w:styleId="LuetteloNumerointi2">
    <w:name w:val="Luettelo Numerointi 2"/>
    <w:basedOn w:val="LuetteloNumerointi"/>
    <w:qFormat/>
    <w:rsid w:val="00575E08"/>
    <w:pPr>
      <w:numPr>
        <w:numId w:val="17"/>
      </w:numPr>
      <w:ind w:left="2268" w:hanging="567"/>
    </w:pPr>
    <w:rPr>
      <w:lang w:val="en-US"/>
    </w:rPr>
  </w:style>
  <w:style w:type="paragraph" w:customStyle="1" w:styleId="Sisennetty2yhteen">
    <w:name w:val="Sisennetty 2 yhteen"/>
    <w:basedOn w:val="Sisennetty2"/>
    <w:qFormat/>
    <w:rsid w:val="00263C16"/>
    <w:pPr>
      <w:keepNext/>
      <w:spacing w:after="0"/>
    </w:pPr>
  </w:style>
  <w:style w:type="paragraph" w:customStyle="1" w:styleId="BodyTextyhteen">
    <w:name w:val="Body Text yhteen"/>
    <w:basedOn w:val="BodyText"/>
    <w:qFormat/>
    <w:rsid w:val="00ED6431"/>
    <w:pPr>
      <w:spacing w:after="0"/>
    </w:pPr>
  </w:style>
  <w:style w:type="paragraph" w:customStyle="1" w:styleId="Vliotsikko1puolrivinvli">
    <w:name w:val="Väliotsikko1 puol rivinväliä"/>
    <w:basedOn w:val="Vliotsikko1"/>
    <w:qFormat/>
    <w:rsid w:val="00EB416C"/>
    <w:pPr>
      <w:spacing w:after="120"/>
      <w:ind w:left="3969" w:hanging="2835"/>
    </w:pPr>
  </w:style>
  <w:style w:type="paragraph" w:customStyle="1" w:styleId="Sisennetty3puolrivinvli">
    <w:name w:val="Sisennetty3 puol rivinväliä"/>
    <w:basedOn w:val="Sisennetty3"/>
    <w:qFormat/>
    <w:rsid w:val="00E5533F"/>
    <w:pPr>
      <w:spacing w:after="120"/>
      <w:contextualSpacing/>
    </w:pPr>
  </w:style>
  <w:style w:type="paragraph" w:customStyle="1" w:styleId="Sisennetty2yhteen0">
    <w:name w:val="Sisennetty2 yhteen"/>
    <w:basedOn w:val="Sisennetty2"/>
    <w:qFormat/>
    <w:rsid w:val="00344D1E"/>
    <w:pPr>
      <w:spacing w:after="0"/>
    </w:pPr>
  </w:style>
  <w:style w:type="paragraph" w:customStyle="1" w:styleId="StyleVliotsikko1NotBold">
    <w:name w:val="Style Väliotsikko1 + Not Bold"/>
    <w:basedOn w:val="Vliotsikko1"/>
    <w:rsid w:val="003363FE"/>
    <w:rPr>
      <w:b w:val="0"/>
      <w:bCs w:val="0"/>
    </w:rPr>
  </w:style>
  <w:style w:type="paragraph" w:customStyle="1" w:styleId="Sisennetty2Ohje">
    <w:name w:val="Sisennetty2 Ohje"/>
    <w:aliases w:val="DL"/>
    <w:basedOn w:val="Sisennetty2"/>
    <w:qFormat/>
    <w:rsid w:val="00E61557"/>
    <w:pPr>
      <w:contextualSpacing/>
    </w:pPr>
    <w:rPr>
      <w:color w:val="0070C0"/>
    </w:rPr>
  </w:style>
  <w:style w:type="paragraph" w:customStyle="1" w:styleId="Luetteloviiva2OhjeDL">
    <w:name w:val="Luettelo viiva2 Ohje DL"/>
    <w:basedOn w:val="Luetteloviiva2"/>
    <w:qFormat/>
    <w:rsid w:val="00186190"/>
    <w:rPr>
      <w:color w:val="0070C0"/>
    </w:rPr>
  </w:style>
  <w:style w:type="paragraph" w:customStyle="1" w:styleId="VliotsikkoB">
    <w:name w:val="Väliotsikko B"/>
    <w:basedOn w:val="Vliotsikko"/>
    <w:qFormat/>
    <w:rsid w:val="0038511B"/>
    <w:pPr>
      <w:ind w:left="1134" w:hanging="1134"/>
    </w:pPr>
  </w:style>
  <w:style w:type="paragraph" w:customStyle="1" w:styleId="Sisennetty1puolirivinvli">
    <w:name w:val="Sisennetty1 puoli rivinväliä"/>
    <w:basedOn w:val="Sisennetty1"/>
    <w:qFormat/>
    <w:rsid w:val="0038511B"/>
    <w:pPr>
      <w:spacing w:after="120"/>
    </w:pPr>
  </w:style>
  <w:style w:type="paragraph" w:customStyle="1" w:styleId="Sisennetty1OhjeDL">
    <w:name w:val="Sisennetty1 Ohje DL"/>
    <w:basedOn w:val="Sisennetty1"/>
    <w:qFormat/>
    <w:rsid w:val="002D26A1"/>
    <w:pPr>
      <w:contextualSpacing/>
    </w:pPr>
    <w:rPr>
      <w:color w:val="0070C0"/>
    </w:rPr>
  </w:style>
  <w:style w:type="paragraph" w:customStyle="1" w:styleId="Sisennetty1yhteen">
    <w:name w:val="Sisennetty 1 yhteen"/>
    <w:basedOn w:val="Sisennetty1puolirivinvli"/>
    <w:qFormat/>
    <w:rsid w:val="00832B02"/>
    <w:pPr>
      <w:spacing w:after="0"/>
      <w:contextualSpacing/>
    </w:pPr>
  </w:style>
  <w:style w:type="paragraph" w:customStyle="1" w:styleId="Vliotsikko1sisennys3">
    <w:name w:val="Väliotsikko1 sisennys3"/>
    <w:basedOn w:val="Vliotsikko1"/>
    <w:qFormat/>
    <w:rsid w:val="00BE0731"/>
    <w:pPr>
      <w:ind w:left="3969" w:hanging="2835"/>
    </w:pPr>
  </w:style>
  <w:style w:type="paragraph" w:customStyle="1" w:styleId="Vliotsikkoyhteen2">
    <w:name w:val="Väliotsikko yhteen2"/>
    <w:basedOn w:val="Vliotsikko"/>
    <w:qFormat/>
    <w:rsid w:val="007C3756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syrja\AppData\Local\Temp\Temp1_Microsoft%20Aalto%20Templates%2016.10.2013.zip\Microsoft%20Aalto%20Templates%2016.10.2013\AALTO_kirje_FI.dotx" TargetMode="External"/></Relationships>
</file>

<file path=word/theme/theme1.xml><?xml version="1.0" encoding="utf-8"?>
<a:theme xmlns:a="http://schemas.openxmlformats.org/drawingml/2006/main" name="Office Theme">
  <a:themeElements>
    <a:clrScheme name="Aalto">
      <a:dk1>
        <a:sysClr val="windowText" lastClr="000000"/>
      </a:dk1>
      <a:lt1>
        <a:sysClr val="window" lastClr="FFFFFF"/>
      </a:lt1>
      <a:dk2>
        <a:srgbClr val="1F497D"/>
      </a:dk2>
      <a:lt2>
        <a:srgbClr val="928B81"/>
      </a:lt2>
      <a:accent1>
        <a:srgbClr val="009B3A"/>
      </a:accent1>
      <a:accent2>
        <a:srgbClr val="FF7900"/>
      </a:accent2>
      <a:accent3>
        <a:srgbClr val="0065BD"/>
      </a:accent3>
      <a:accent4>
        <a:srgbClr val="ED2939"/>
      </a:accent4>
      <a:accent5>
        <a:srgbClr val="FECB00"/>
      </a:accent5>
      <a:accent6>
        <a:srgbClr val="6639B7"/>
      </a:accent6>
      <a:hlink>
        <a:srgbClr val="0065BD"/>
      </a:hlink>
      <a:folHlink>
        <a:srgbClr val="ED2939"/>
      </a:folHlink>
    </a:clrScheme>
    <a:fontScheme name="Basic (Arial)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5632C-A368-4A48-A9DB-A85A084E7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AALTO_kirje_FI.dotx</Template>
  <TotalTime>402</TotalTime>
  <Pages>2</Pages>
  <Words>249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grow.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rsyrja</dc:creator>
  <cp:keywords/>
  <dc:description/>
  <cp:lastModifiedBy>Syrjä Risto</cp:lastModifiedBy>
  <cp:revision>25</cp:revision>
  <cp:lastPrinted>2019-04-11T09:56:00Z</cp:lastPrinted>
  <dcterms:created xsi:type="dcterms:W3CDTF">2018-02-28T13:08:00Z</dcterms:created>
  <dcterms:modified xsi:type="dcterms:W3CDTF">2019-04-12T09:45:00Z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vTieturiVerId">
    <vt:lpwstr>002</vt:lpwstr>
  </property>
</Properties>
</file>